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3E4A8D" w14:textId="7BBEB040" w:rsidR="001A7627" w:rsidRPr="001A7627" w:rsidRDefault="00792C89" w:rsidP="001A7627">
      <w:pPr>
        <w:pStyle w:val="Logo"/>
        <w:spacing w:after="0" w:line="240" w:lineRule="auto"/>
        <w:ind w:firstLine="720"/>
        <w:jc w:val="left"/>
        <w:rPr>
          <w:b/>
          <w:bCs/>
          <w:color w:val="4A66AC" w:themeColor="accent1"/>
          <w:sz w:val="56"/>
          <w:szCs w:val="56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b/>
          <w:bCs/>
          <w:noProof/>
          <w:color w:val="4A66AC" w:themeColor="accent1"/>
          <w:sz w:val="56"/>
          <w:szCs w:val="56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61312" behindDoc="1" locked="0" layoutInCell="1" allowOverlap="1" wp14:anchorId="6FB0693D" wp14:editId="7554EF1F">
            <wp:simplePos x="0" y="0"/>
            <wp:positionH relativeFrom="column">
              <wp:posOffset>-278130</wp:posOffset>
            </wp:positionH>
            <wp:positionV relativeFrom="paragraph">
              <wp:posOffset>276</wp:posOffset>
            </wp:positionV>
            <wp:extent cx="2679065" cy="2068195"/>
            <wp:effectExtent l="0" t="0" r="0" b="1905"/>
            <wp:wrapSquare wrapText="bothSides"/>
            <wp:docPr id="1" name="Picture 1" descr="C:\Users\gyikk01\Desktop\FWTLC\FWTLC - new 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yikk01\Desktop\FWTLC\FWTLC - new image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065" cy="206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3707" w:rsidRPr="215AD9CB">
        <w:rPr>
          <w:b/>
          <w:bCs/>
          <w:color w:val="4A66AC" w:themeColor="accent1"/>
          <w:sz w:val="56"/>
          <w:szCs w:val="56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Call for Proposals</w:t>
      </w:r>
    </w:p>
    <w:p w14:paraId="2AADC923" w14:textId="2BB1E06D" w:rsidR="00671D5D" w:rsidRPr="00770C6A" w:rsidRDefault="215AD9CB" w:rsidP="001A7627">
      <w:pPr>
        <w:pStyle w:val="Logo"/>
        <w:spacing w:after="0" w:line="240" w:lineRule="auto"/>
        <w:rPr>
          <w:b/>
          <w:bCs/>
          <w:i/>
          <w:iCs/>
          <w:sz w:val="44"/>
          <w:szCs w:val="44"/>
        </w:rPr>
      </w:pPr>
      <w:r w:rsidRPr="215AD9CB">
        <w:rPr>
          <w:b/>
          <w:bCs/>
          <w:i/>
          <w:iCs/>
          <w:sz w:val="44"/>
          <w:szCs w:val="44"/>
        </w:rPr>
        <w:t>20</w:t>
      </w:r>
      <w:r w:rsidR="00F95C1C">
        <w:rPr>
          <w:b/>
          <w:bCs/>
          <w:i/>
          <w:iCs/>
          <w:sz w:val="44"/>
          <w:szCs w:val="44"/>
        </w:rPr>
        <w:t>2</w:t>
      </w:r>
      <w:r w:rsidR="00614BB1">
        <w:rPr>
          <w:b/>
          <w:bCs/>
          <w:i/>
          <w:iCs/>
          <w:sz w:val="44"/>
          <w:szCs w:val="44"/>
        </w:rPr>
        <w:t>4</w:t>
      </w:r>
      <w:r w:rsidRPr="215AD9CB">
        <w:rPr>
          <w:b/>
          <w:bCs/>
          <w:i/>
          <w:iCs/>
          <w:sz w:val="44"/>
          <w:szCs w:val="44"/>
        </w:rPr>
        <w:t xml:space="preserve"> Fort Wayne Teaching &amp; Learning Conference</w:t>
      </w:r>
    </w:p>
    <w:p w14:paraId="2061221A" w14:textId="77777777" w:rsidR="001A7627" w:rsidRDefault="001A7627" w:rsidP="215AD9CB">
      <w:pPr>
        <w:pStyle w:val="Logo"/>
        <w:spacing w:after="0" w:line="240" w:lineRule="auto"/>
        <w:rPr>
          <w:b/>
          <w:bCs/>
          <w:color w:val="3476B1" w:themeColor="accent2" w:themeShade="BF"/>
          <w:sz w:val="28"/>
          <w:szCs w:val="28"/>
        </w:rPr>
      </w:pPr>
    </w:p>
    <w:p w14:paraId="65E3505A" w14:textId="2146D755" w:rsidR="00671D5D" w:rsidRPr="00503707" w:rsidRDefault="215AD9CB" w:rsidP="215AD9CB">
      <w:pPr>
        <w:pStyle w:val="Logo"/>
        <w:spacing w:after="0" w:line="240" w:lineRule="auto"/>
        <w:rPr>
          <w:b/>
          <w:bCs/>
          <w:color w:val="3476B1" w:themeColor="accent2" w:themeShade="BF"/>
          <w:sz w:val="28"/>
          <w:szCs w:val="28"/>
        </w:rPr>
      </w:pPr>
      <w:r w:rsidRPr="215AD9CB">
        <w:rPr>
          <w:b/>
          <w:bCs/>
          <w:color w:val="3476B1" w:themeColor="accent2" w:themeShade="BF"/>
          <w:sz w:val="28"/>
          <w:szCs w:val="28"/>
        </w:rPr>
        <w:t xml:space="preserve">Friday, February </w:t>
      </w:r>
      <w:r w:rsidR="00820B33">
        <w:rPr>
          <w:b/>
          <w:bCs/>
          <w:color w:val="3476B1" w:themeColor="accent2" w:themeShade="BF"/>
          <w:sz w:val="28"/>
          <w:szCs w:val="28"/>
        </w:rPr>
        <w:t>1</w:t>
      </w:r>
      <w:r w:rsidR="00614BB1">
        <w:rPr>
          <w:b/>
          <w:bCs/>
          <w:color w:val="3476B1" w:themeColor="accent2" w:themeShade="BF"/>
          <w:sz w:val="28"/>
          <w:szCs w:val="28"/>
        </w:rPr>
        <w:t>6</w:t>
      </w:r>
      <w:r w:rsidR="00040820">
        <w:rPr>
          <w:b/>
          <w:bCs/>
          <w:color w:val="3476B1" w:themeColor="accent2" w:themeShade="BF"/>
          <w:sz w:val="28"/>
          <w:szCs w:val="28"/>
        </w:rPr>
        <w:t>th</w:t>
      </w:r>
      <w:r w:rsidRPr="215AD9CB">
        <w:rPr>
          <w:b/>
          <w:bCs/>
          <w:color w:val="3476B1" w:themeColor="accent2" w:themeShade="BF"/>
          <w:sz w:val="28"/>
          <w:szCs w:val="28"/>
        </w:rPr>
        <w:t>, 20</w:t>
      </w:r>
      <w:r w:rsidR="00F95C1C">
        <w:rPr>
          <w:b/>
          <w:bCs/>
          <w:color w:val="3476B1" w:themeColor="accent2" w:themeShade="BF"/>
          <w:sz w:val="28"/>
          <w:szCs w:val="28"/>
        </w:rPr>
        <w:t>2</w:t>
      </w:r>
      <w:r w:rsidR="00614BB1">
        <w:rPr>
          <w:b/>
          <w:bCs/>
          <w:color w:val="3476B1" w:themeColor="accent2" w:themeShade="BF"/>
          <w:sz w:val="28"/>
          <w:szCs w:val="28"/>
        </w:rPr>
        <w:t>4</w:t>
      </w:r>
    </w:p>
    <w:p w14:paraId="5894B91B" w14:textId="1AF4D909" w:rsidR="00DB43A0" w:rsidRDefault="00664E3E" w:rsidP="001A7627">
      <w:pPr>
        <w:pStyle w:val="Logo"/>
        <w:spacing w:after="0" w:line="360" w:lineRule="auto"/>
        <w:rPr>
          <w:color w:val="3476B1" w:themeColor="accent2" w:themeShade="BF"/>
          <w:sz w:val="28"/>
          <w:szCs w:val="28"/>
        </w:rPr>
      </w:pPr>
      <w:r w:rsidRPr="001A7627">
        <w:rPr>
          <w:color w:val="3476B1" w:themeColor="accent2" w:themeShade="BF"/>
          <w:sz w:val="28"/>
          <w:szCs w:val="28"/>
        </w:rPr>
        <w:t>Purdue Fort Wayne</w:t>
      </w:r>
    </w:p>
    <w:p w14:paraId="3E36FD65" w14:textId="77777777" w:rsidR="001A7627" w:rsidRPr="001A7627" w:rsidRDefault="001A7627" w:rsidP="001A7627">
      <w:pPr>
        <w:pStyle w:val="Logo"/>
        <w:spacing w:after="0" w:line="360" w:lineRule="auto"/>
        <w:rPr>
          <w:color w:val="3476B1" w:themeColor="accent2" w:themeShade="BF"/>
          <w:sz w:val="28"/>
          <w:szCs w:val="28"/>
        </w:rPr>
      </w:pPr>
    </w:p>
    <w:p w14:paraId="40D6CE28" w14:textId="1D3D2A2C" w:rsidR="001A7627" w:rsidRPr="001A7627" w:rsidRDefault="001A7627" w:rsidP="00EE3FED">
      <w:pPr>
        <w:pStyle w:val="Subtitle"/>
        <w:spacing w:before="0" w:after="0" w:line="240" w:lineRule="auto"/>
        <w:jc w:val="left"/>
        <w:rPr>
          <w:b/>
          <w:bCs/>
          <w:color w:val="3476B1" w:themeColor="accent2" w:themeShade="BF"/>
          <w:sz w:val="30"/>
          <w:szCs w:val="30"/>
        </w:rPr>
      </w:pPr>
      <w:r w:rsidRPr="00EE3FED">
        <w:rPr>
          <w:b/>
          <w:bCs/>
          <w:color w:val="002060"/>
          <w:sz w:val="30"/>
          <w:szCs w:val="30"/>
          <w:highlight w:val="yellow"/>
        </w:rPr>
        <w:t xml:space="preserve">Submission Deadline: </w:t>
      </w:r>
      <w:r w:rsidRPr="00EE3FED">
        <w:rPr>
          <w:color w:val="3476B1" w:themeColor="accent2" w:themeShade="BF"/>
          <w:sz w:val="30"/>
          <w:szCs w:val="30"/>
          <w:highlight w:val="yellow"/>
        </w:rPr>
        <w:t xml:space="preserve">Submit proposal as an email attachment to fwtlc@pfw.edu no later than 5:00 p.m. on </w:t>
      </w:r>
      <w:r w:rsidRPr="00EE3FED">
        <w:rPr>
          <w:b/>
          <w:bCs/>
          <w:color w:val="002060"/>
          <w:sz w:val="30"/>
          <w:szCs w:val="30"/>
          <w:highlight w:val="yellow"/>
        </w:rPr>
        <w:t>Friday, November 1</w:t>
      </w:r>
      <w:r w:rsidR="00594E85" w:rsidRPr="00EE3FED">
        <w:rPr>
          <w:b/>
          <w:bCs/>
          <w:color w:val="002060"/>
          <w:sz w:val="30"/>
          <w:szCs w:val="30"/>
          <w:highlight w:val="yellow"/>
        </w:rPr>
        <w:t>7</w:t>
      </w:r>
      <w:r w:rsidRPr="00EE3FED">
        <w:rPr>
          <w:b/>
          <w:bCs/>
          <w:color w:val="002060"/>
          <w:sz w:val="30"/>
          <w:szCs w:val="30"/>
          <w:highlight w:val="yellow"/>
          <w:vertAlign w:val="superscript"/>
        </w:rPr>
        <w:t>th</w:t>
      </w:r>
      <w:r w:rsidRPr="00EE3FED">
        <w:rPr>
          <w:b/>
          <w:bCs/>
          <w:color w:val="002060"/>
          <w:sz w:val="30"/>
          <w:szCs w:val="30"/>
          <w:highlight w:val="yellow"/>
        </w:rPr>
        <w:t>, 202</w:t>
      </w:r>
      <w:r w:rsidR="00C01BCA" w:rsidRPr="00EE3FED">
        <w:rPr>
          <w:b/>
          <w:bCs/>
          <w:color w:val="002060"/>
          <w:sz w:val="30"/>
          <w:szCs w:val="30"/>
          <w:highlight w:val="yellow"/>
        </w:rPr>
        <w:t>3</w:t>
      </w:r>
      <w:r w:rsidRPr="00EE3FED">
        <w:rPr>
          <w:color w:val="3476B1" w:themeColor="accent2" w:themeShade="BF"/>
          <w:sz w:val="30"/>
          <w:szCs w:val="30"/>
          <w:highlight w:val="yellow"/>
        </w:rPr>
        <w:t>.</w:t>
      </w:r>
    </w:p>
    <w:p w14:paraId="3F79DB17" w14:textId="77777777" w:rsidR="001A7627" w:rsidRPr="000522A2" w:rsidRDefault="001A7627" w:rsidP="001A7627">
      <w:pPr>
        <w:pStyle w:val="Logo"/>
        <w:spacing w:after="0" w:line="360" w:lineRule="auto"/>
        <w:rPr>
          <w:b/>
          <w:bCs/>
          <w:color w:val="3476B1" w:themeColor="accent2" w:themeShade="BF"/>
          <w:sz w:val="28"/>
          <w:szCs w:val="28"/>
        </w:rPr>
      </w:pPr>
    </w:p>
    <w:p w14:paraId="6B7F64F4" w14:textId="72B42A88" w:rsidR="00CD7686" w:rsidRPr="00770C6A" w:rsidRDefault="215AD9CB" w:rsidP="215AD9CB">
      <w:pPr>
        <w:tabs>
          <w:tab w:val="left" w:pos="5530"/>
        </w:tabs>
        <w:spacing w:after="40"/>
        <w:jc w:val="center"/>
        <w:rPr>
          <w:b/>
          <w:bCs/>
          <w:i/>
          <w:iCs/>
          <w:sz w:val="36"/>
          <w:szCs w:val="36"/>
        </w:rPr>
      </w:pPr>
      <w:r w:rsidRPr="215AD9CB">
        <w:rPr>
          <w:b/>
          <w:bCs/>
          <w:i/>
          <w:iCs/>
          <w:sz w:val="36"/>
          <w:szCs w:val="36"/>
        </w:rPr>
        <w:t>Bringing Educators Together to Share Great Ideas</w:t>
      </w:r>
    </w:p>
    <w:p w14:paraId="6D671CA9" w14:textId="352F0328" w:rsidR="00671D5D" w:rsidRDefault="215AD9CB" w:rsidP="215AD9CB">
      <w:pPr>
        <w:spacing w:after="40"/>
        <w:rPr>
          <w:sz w:val="24"/>
          <w:szCs w:val="24"/>
        </w:rPr>
      </w:pPr>
      <w:r w:rsidRPr="215AD9CB">
        <w:rPr>
          <w:sz w:val="24"/>
          <w:szCs w:val="24"/>
        </w:rPr>
        <w:t xml:space="preserve">This conference theme offers an opportunity for faculty members and student </w:t>
      </w:r>
      <w:r w:rsidR="00956FF3">
        <w:rPr>
          <w:sz w:val="24"/>
          <w:szCs w:val="24"/>
        </w:rPr>
        <w:t>affairs</w:t>
      </w:r>
      <w:r w:rsidRPr="215AD9CB">
        <w:rPr>
          <w:sz w:val="24"/>
          <w:szCs w:val="24"/>
        </w:rPr>
        <w:t xml:space="preserve"> </w:t>
      </w:r>
      <w:r w:rsidR="00956FF3">
        <w:rPr>
          <w:sz w:val="24"/>
          <w:szCs w:val="24"/>
        </w:rPr>
        <w:t>staff</w:t>
      </w:r>
      <w:r w:rsidRPr="215AD9CB">
        <w:rPr>
          <w:sz w:val="24"/>
          <w:szCs w:val="24"/>
        </w:rPr>
        <w:t xml:space="preserve"> to submit a wide range of proposals. Proposal topics could include:</w:t>
      </w:r>
    </w:p>
    <w:p w14:paraId="0A3FEA2F" w14:textId="004771F4" w:rsidR="00E74E9B" w:rsidRPr="00E74E9B" w:rsidRDefault="215AD9CB" w:rsidP="00212F7F">
      <w:pPr>
        <w:pStyle w:val="NormalWeb"/>
        <w:rPr>
          <w:rFonts w:ascii="Calibri" w:hAnsi="Calibri" w:cs="Calibri"/>
          <w:b/>
          <w:bCs/>
        </w:rPr>
      </w:pPr>
      <w:r w:rsidRPr="215AD9CB">
        <w:rPr>
          <w:rFonts w:ascii="Calibri" w:hAnsi="Calibri" w:cs="Calibri"/>
          <w:b/>
          <w:bCs/>
        </w:rPr>
        <w:t xml:space="preserve">Lessons learned from: </w:t>
      </w:r>
    </w:p>
    <w:p w14:paraId="27C37A47" w14:textId="1F6471A7" w:rsidR="005D3494" w:rsidRPr="00770C6A" w:rsidRDefault="215AD9CB" w:rsidP="215AD9CB">
      <w:pPr>
        <w:pStyle w:val="NormalWeb"/>
        <w:numPr>
          <w:ilvl w:val="0"/>
          <w:numId w:val="2"/>
        </w:numPr>
        <w:rPr>
          <w:rFonts w:ascii="Calibri" w:hAnsi="Calibri" w:cs="Calibri"/>
        </w:rPr>
      </w:pPr>
      <w:r w:rsidRPr="215AD9CB">
        <w:rPr>
          <w:rFonts w:ascii="Calibri" w:hAnsi="Calibri" w:cs="Calibri"/>
        </w:rPr>
        <w:t>Applying cognitive science to learning</w:t>
      </w:r>
    </w:p>
    <w:p w14:paraId="302ACB67" w14:textId="736984B6" w:rsidR="00B85BF6" w:rsidRPr="00770C6A" w:rsidRDefault="215AD9CB" w:rsidP="215AD9C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215AD9CB">
        <w:rPr>
          <w:sz w:val="24"/>
          <w:szCs w:val="24"/>
        </w:rPr>
        <w:t xml:space="preserve">Strategies to increase student engagement across modalities </w:t>
      </w:r>
    </w:p>
    <w:p w14:paraId="7AFCC8C0" w14:textId="724E6FC3" w:rsidR="00B85BF6" w:rsidRPr="00770C6A" w:rsidRDefault="215AD9CB" w:rsidP="215AD9C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215AD9CB">
        <w:rPr>
          <w:sz w:val="24"/>
          <w:szCs w:val="24"/>
        </w:rPr>
        <w:t>Culturally relevant teaching; i.e</w:t>
      </w:r>
      <w:r w:rsidR="002B5E0F">
        <w:rPr>
          <w:sz w:val="24"/>
          <w:szCs w:val="24"/>
        </w:rPr>
        <w:t xml:space="preserve">., </w:t>
      </w:r>
      <w:r w:rsidRPr="215AD9CB">
        <w:rPr>
          <w:sz w:val="24"/>
          <w:szCs w:val="24"/>
        </w:rPr>
        <w:t xml:space="preserve">first-generation, adult, </w:t>
      </w:r>
      <w:r w:rsidR="006D3BBF">
        <w:rPr>
          <w:sz w:val="24"/>
          <w:szCs w:val="24"/>
        </w:rPr>
        <w:t>GenZ</w:t>
      </w:r>
      <w:r w:rsidR="002B5E0F">
        <w:rPr>
          <w:sz w:val="24"/>
          <w:szCs w:val="24"/>
        </w:rPr>
        <w:t>, minority</w:t>
      </w:r>
      <w:r w:rsidRPr="215AD9CB">
        <w:rPr>
          <w:sz w:val="24"/>
          <w:szCs w:val="24"/>
        </w:rPr>
        <w:t xml:space="preserve"> and international students </w:t>
      </w:r>
    </w:p>
    <w:p w14:paraId="1FAB9B3A" w14:textId="7F47EB64" w:rsidR="00B85BF6" w:rsidRPr="00770C6A" w:rsidRDefault="215AD9CB" w:rsidP="215AD9C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215AD9CB">
        <w:rPr>
          <w:rFonts w:ascii="Calibri" w:hAnsi="Calibri" w:cs="Calibri"/>
          <w:sz w:val="24"/>
          <w:szCs w:val="24"/>
        </w:rPr>
        <w:t>Using technology to enhance learning</w:t>
      </w:r>
    </w:p>
    <w:p w14:paraId="051E4B5A" w14:textId="1E25E677" w:rsidR="00B85BF6" w:rsidRPr="001A7627" w:rsidRDefault="215AD9CB" w:rsidP="215AD9C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215AD9CB">
        <w:rPr>
          <w:rFonts w:ascii="Calibri" w:hAnsi="Calibri" w:cs="Calibri"/>
          <w:sz w:val="24"/>
          <w:szCs w:val="24"/>
        </w:rPr>
        <w:t>Strategies to assess student performance</w:t>
      </w:r>
    </w:p>
    <w:p w14:paraId="147054A5" w14:textId="77777777" w:rsidR="00212F7F" w:rsidRDefault="00212F7F" w:rsidP="001A7627">
      <w:pPr>
        <w:pStyle w:val="ListParagraph"/>
        <w:spacing w:after="0" w:line="240" w:lineRule="auto"/>
        <w:ind w:left="0"/>
        <w:rPr>
          <w:rFonts w:ascii="Calibri" w:hAnsi="Calibri" w:cs="Calibri"/>
          <w:b/>
          <w:bCs/>
          <w:sz w:val="24"/>
          <w:szCs w:val="24"/>
        </w:rPr>
      </w:pPr>
    </w:p>
    <w:p w14:paraId="2F071E20" w14:textId="08CF5158" w:rsidR="001A7627" w:rsidRPr="001A7627" w:rsidRDefault="001A7627" w:rsidP="001A7627">
      <w:pPr>
        <w:pStyle w:val="ListParagraph"/>
        <w:spacing w:after="0" w:line="240" w:lineRule="auto"/>
        <w:ind w:left="0"/>
        <w:rPr>
          <w:b/>
          <w:bCs/>
          <w:sz w:val="24"/>
          <w:szCs w:val="24"/>
        </w:rPr>
      </w:pPr>
      <w:r w:rsidRPr="001A7627">
        <w:rPr>
          <w:rFonts w:ascii="Calibri" w:hAnsi="Calibri" w:cs="Calibri"/>
          <w:b/>
          <w:bCs/>
          <w:sz w:val="24"/>
          <w:szCs w:val="24"/>
        </w:rPr>
        <w:t xml:space="preserve">Sessions: </w:t>
      </w:r>
    </w:p>
    <w:p w14:paraId="4DB11956" w14:textId="77777777" w:rsidR="001A7627" w:rsidRPr="001A7627" w:rsidRDefault="001A7627" w:rsidP="001A7627">
      <w:pPr>
        <w:pStyle w:val="ListParagraph"/>
        <w:spacing w:after="0" w:line="240" w:lineRule="auto"/>
        <w:ind w:left="1800"/>
        <w:rPr>
          <w:sz w:val="24"/>
          <w:szCs w:val="24"/>
        </w:rPr>
      </w:pPr>
    </w:p>
    <w:p w14:paraId="42F7E8D1" w14:textId="77777777" w:rsidR="001A7627" w:rsidRPr="001A7627" w:rsidRDefault="001A7627" w:rsidP="001A7627">
      <w:pPr>
        <w:pStyle w:val="ListParagraph"/>
        <w:numPr>
          <w:ilvl w:val="12"/>
          <w:numId w:val="2"/>
        </w:numPr>
        <w:spacing w:after="0" w:line="240" w:lineRule="auto"/>
        <w:rPr>
          <w:sz w:val="24"/>
          <w:szCs w:val="24"/>
        </w:rPr>
      </w:pPr>
      <w:r w:rsidRPr="001A7627">
        <w:rPr>
          <w:b/>
          <w:sz w:val="24"/>
          <w:szCs w:val="24"/>
        </w:rPr>
        <w:t xml:space="preserve">Interactive presentations </w:t>
      </w:r>
      <w:r w:rsidRPr="001A7627">
        <w:rPr>
          <w:sz w:val="24"/>
          <w:szCs w:val="24"/>
        </w:rPr>
        <w:t xml:space="preserve">should allow participants to </w:t>
      </w:r>
      <w:r w:rsidRPr="001A7627">
        <w:rPr>
          <w:sz w:val="24"/>
          <w:szCs w:val="24"/>
          <w:u w:val="single"/>
        </w:rPr>
        <w:t>experience</w:t>
      </w:r>
      <w:r w:rsidRPr="001A7627">
        <w:rPr>
          <w:sz w:val="24"/>
          <w:szCs w:val="24"/>
        </w:rPr>
        <w:t xml:space="preserve"> some portion of the presented materials/ideas such as the application of teaching methods, evidence-based practices and/or teaching or learning research. 45 minutes.</w:t>
      </w:r>
    </w:p>
    <w:p w14:paraId="3BAB72CB" w14:textId="77777777" w:rsidR="001A7627" w:rsidRPr="001A7627" w:rsidRDefault="001A7627" w:rsidP="001A7627">
      <w:pPr>
        <w:pStyle w:val="ListParagraph"/>
        <w:numPr>
          <w:ilvl w:val="12"/>
          <w:numId w:val="2"/>
        </w:numPr>
        <w:spacing w:after="0" w:line="240" w:lineRule="auto"/>
        <w:rPr>
          <w:sz w:val="24"/>
          <w:szCs w:val="24"/>
        </w:rPr>
      </w:pPr>
    </w:p>
    <w:p w14:paraId="3B5F998F" w14:textId="77777777" w:rsidR="001A7627" w:rsidRPr="001A7627" w:rsidRDefault="001A7627" w:rsidP="001A7627">
      <w:pPr>
        <w:pStyle w:val="ListParagraph"/>
        <w:numPr>
          <w:ilvl w:val="12"/>
          <w:numId w:val="2"/>
        </w:numPr>
        <w:spacing w:after="0" w:line="240" w:lineRule="auto"/>
        <w:rPr>
          <w:sz w:val="24"/>
          <w:szCs w:val="24"/>
        </w:rPr>
      </w:pPr>
      <w:r w:rsidRPr="001A7627">
        <w:rPr>
          <w:b/>
          <w:sz w:val="24"/>
          <w:szCs w:val="24"/>
        </w:rPr>
        <w:t xml:space="preserve">Round table discussions </w:t>
      </w:r>
      <w:r w:rsidRPr="001A7627">
        <w:rPr>
          <w:sz w:val="24"/>
          <w:szCs w:val="24"/>
        </w:rPr>
        <w:t>should include a very brief introduction to a central question or problem with follow-up questions prepared to generate a strong discussion.  Submitters should be prepared to act as facilitators.  45 minutes.</w:t>
      </w:r>
    </w:p>
    <w:p w14:paraId="4FC2D24D" w14:textId="77777777" w:rsidR="001A7627" w:rsidRPr="001A7627" w:rsidRDefault="001A7627" w:rsidP="001A7627">
      <w:pPr>
        <w:spacing w:after="0" w:line="240" w:lineRule="auto"/>
        <w:rPr>
          <w:sz w:val="24"/>
          <w:szCs w:val="24"/>
        </w:rPr>
      </w:pPr>
    </w:p>
    <w:p w14:paraId="0CF028B7" w14:textId="77777777" w:rsidR="00B603E9" w:rsidRDefault="00B603E9" w:rsidP="00B603E9">
      <w:pPr>
        <w:spacing w:after="0" w:line="240" w:lineRule="auto"/>
      </w:pPr>
    </w:p>
    <w:p w14:paraId="0E2BA74F" w14:textId="670758D2" w:rsidR="001A7627" w:rsidRDefault="215AD9CB" w:rsidP="001A7627">
      <w:pPr>
        <w:spacing w:after="0"/>
        <w:rPr>
          <w:sz w:val="24"/>
          <w:szCs w:val="24"/>
        </w:rPr>
      </w:pPr>
      <w:r w:rsidRPr="215AD9CB">
        <w:rPr>
          <w:sz w:val="24"/>
          <w:szCs w:val="24"/>
        </w:rPr>
        <w:t>All proposals will be screened by a peer review committee.</w:t>
      </w:r>
      <w:r w:rsidR="00956FF3">
        <w:rPr>
          <w:sz w:val="24"/>
          <w:szCs w:val="24"/>
        </w:rPr>
        <w:t xml:space="preserve">  The committee seeks a mix of proposals from various institutions that can be applied across a range of disciplines</w:t>
      </w:r>
      <w:r w:rsidRPr="215AD9CB">
        <w:rPr>
          <w:sz w:val="24"/>
          <w:szCs w:val="24"/>
        </w:rPr>
        <w:t xml:space="preserve">. All individuals submitting a proposal will be informed about acceptance </w:t>
      </w:r>
      <w:r w:rsidRPr="215AD9CB">
        <w:rPr>
          <w:b/>
          <w:bCs/>
          <w:sz w:val="24"/>
          <w:szCs w:val="24"/>
        </w:rPr>
        <w:t>by</w:t>
      </w:r>
      <w:r w:rsidRPr="215AD9CB">
        <w:rPr>
          <w:sz w:val="24"/>
          <w:szCs w:val="24"/>
        </w:rPr>
        <w:t xml:space="preserve"> </w:t>
      </w:r>
      <w:r w:rsidRPr="215AD9CB">
        <w:rPr>
          <w:b/>
          <w:bCs/>
          <w:sz w:val="24"/>
          <w:szCs w:val="24"/>
        </w:rPr>
        <w:t xml:space="preserve">December </w:t>
      </w:r>
      <w:r w:rsidR="00CD4536">
        <w:rPr>
          <w:b/>
          <w:bCs/>
          <w:sz w:val="24"/>
          <w:szCs w:val="24"/>
        </w:rPr>
        <w:t>11</w:t>
      </w:r>
      <w:r w:rsidRPr="215AD9CB">
        <w:rPr>
          <w:b/>
          <w:bCs/>
          <w:sz w:val="24"/>
          <w:szCs w:val="24"/>
        </w:rPr>
        <w:t>th</w:t>
      </w:r>
      <w:r w:rsidRPr="215AD9CB">
        <w:rPr>
          <w:sz w:val="24"/>
          <w:szCs w:val="24"/>
        </w:rPr>
        <w:t xml:space="preserve">. The conference program will be published on the </w:t>
      </w:r>
      <w:hyperlink r:id="rId11" w:history="1">
        <w:r w:rsidR="001A7627" w:rsidRPr="001A7627">
          <w:rPr>
            <w:rStyle w:val="Hyperlink"/>
            <w:sz w:val="24"/>
            <w:szCs w:val="24"/>
          </w:rPr>
          <w:t>T</w:t>
        </w:r>
        <w:r w:rsidRPr="001A7627">
          <w:rPr>
            <w:rStyle w:val="Hyperlink"/>
            <w:sz w:val="24"/>
            <w:szCs w:val="24"/>
          </w:rPr>
          <w:t>eaching</w:t>
        </w:r>
        <w:r w:rsidR="00792C89" w:rsidRPr="001A7627">
          <w:rPr>
            <w:rStyle w:val="Hyperlink"/>
            <w:sz w:val="24"/>
            <w:szCs w:val="24"/>
          </w:rPr>
          <w:t xml:space="preserve"> </w:t>
        </w:r>
        <w:r w:rsidR="001A7627" w:rsidRPr="001A7627">
          <w:rPr>
            <w:rStyle w:val="Hyperlink"/>
            <w:sz w:val="24"/>
            <w:szCs w:val="24"/>
          </w:rPr>
          <w:t>C</w:t>
        </w:r>
        <w:r w:rsidR="00792C89" w:rsidRPr="001A7627">
          <w:rPr>
            <w:rStyle w:val="Hyperlink"/>
            <w:sz w:val="24"/>
            <w:szCs w:val="24"/>
          </w:rPr>
          <w:t xml:space="preserve">onference </w:t>
        </w:r>
        <w:r w:rsidR="001A7627" w:rsidRPr="001A7627">
          <w:rPr>
            <w:rStyle w:val="Hyperlink"/>
            <w:sz w:val="24"/>
            <w:szCs w:val="24"/>
          </w:rPr>
          <w:t>W</w:t>
        </w:r>
        <w:r w:rsidR="00792C89" w:rsidRPr="001A7627">
          <w:rPr>
            <w:rStyle w:val="Hyperlink"/>
            <w:sz w:val="24"/>
            <w:szCs w:val="24"/>
          </w:rPr>
          <w:t>ebsite</w:t>
        </w:r>
      </w:hyperlink>
      <w:r w:rsidR="00792C89">
        <w:rPr>
          <w:sz w:val="24"/>
          <w:szCs w:val="24"/>
        </w:rPr>
        <w:t xml:space="preserve"> in January.</w:t>
      </w:r>
    </w:p>
    <w:p w14:paraId="2E02AB9E" w14:textId="4B534197" w:rsidR="003E056B" w:rsidRPr="001A7627" w:rsidRDefault="003E056B" w:rsidP="001A7627">
      <w:pPr>
        <w:spacing w:after="0"/>
        <w:rPr>
          <w:sz w:val="24"/>
          <w:szCs w:val="24"/>
        </w:rPr>
      </w:pPr>
      <w:r w:rsidRPr="215AD9CB">
        <w:rPr>
          <w:b/>
          <w:bCs/>
          <w:i/>
          <w:iCs/>
          <w:sz w:val="44"/>
          <w:szCs w:val="44"/>
        </w:rPr>
        <w:lastRenderedPageBreak/>
        <w:t>20</w:t>
      </w:r>
      <w:r w:rsidR="00040820">
        <w:rPr>
          <w:b/>
          <w:bCs/>
          <w:i/>
          <w:iCs/>
          <w:sz w:val="44"/>
          <w:szCs w:val="44"/>
        </w:rPr>
        <w:t>2</w:t>
      </w:r>
      <w:r w:rsidR="00C645BF">
        <w:rPr>
          <w:b/>
          <w:bCs/>
          <w:i/>
          <w:iCs/>
          <w:sz w:val="44"/>
          <w:szCs w:val="44"/>
        </w:rPr>
        <w:t>4</w:t>
      </w:r>
      <w:r w:rsidRPr="215AD9CB">
        <w:rPr>
          <w:b/>
          <w:bCs/>
          <w:i/>
          <w:iCs/>
          <w:sz w:val="44"/>
          <w:szCs w:val="44"/>
        </w:rPr>
        <w:t xml:space="preserve"> Fort Wayne Teaching &amp; Learning Conference</w:t>
      </w:r>
    </w:p>
    <w:p w14:paraId="377E8E7C" w14:textId="2F1866F5" w:rsidR="003E056B" w:rsidRDefault="003E056B" w:rsidP="003E056B">
      <w:pPr>
        <w:spacing w:before="76"/>
        <w:jc w:val="center"/>
        <w:rPr>
          <w:b/>
          <w:sz w:val="28"/>
        </w:rPr>
      </w:pPr>
      <w:r w:rsidRPr="00C64BBD">
        <w:rPr>
          <w:b/>
          <w:sz w:val="28"/>
        </w:rPr>
        <w:t>FWT</w:t>
      </w:r>
      <w:r>
        <w:rPr>
          <w:b/>
          <w:sz w:val="28"/>
        </w:rPr>
        <w:t>L</w:t>
      </w:r>
      <w:r w:rsidRPr="00C64BBD">
        <w:rPr>
          <w:b/>
          <w:sz w:val="28"/>
        </w:rPr>
        <w:t xml:space="preserve">C Proposal </w:t>
      </w:r>
      <w:r>
        <w:rPr>
          <w:b/>
          <w:sz w:val="28"/>
        </w:rPr>
        <w:t>Submissions</w:t>
      </w:r>
    </w:p>
    <w:p w14:paraId="1451FC6E" w14:textId="438C7F8B" w:rsidR="003E056B" w:rsidRPr="003E056B" w:rsidRDefault="003E056B" w:rsidP="003E056B">
      <w:pPr>
        <w:spacing w:before="76"/>
        <w:rPr>
          <w:b/>
          <w:sz w:val="28"/>
        </w:rPr>
      </w:pPr>
      <w:r>
        <w:rPr>
          <w:b/>
          <w:sz w:val="28"/>
        </w:rPr>
        <w:t xml:space="preserve">Please complete all answers and send as email attachment to: </w:t>
      </w:r>
      <w:hyperlink r:id="rId12" w:history="1">
        <w:r w:rsidR="006B0FBE" w:rsidRPr="002A4982">
          <w:rPr>
            <w:rStyle w:val="Hyperlink"/>
            <w:b/>
            <w:sz w:val="28"/>
          </w:rPr>
          <w:t>fwtlc@pfw.edu</w:t>
        </w:r>
      </w:hyperlink>
      <w:r w:rsidR="006B0FBE">
        <w:rPr>
          <w:b/>
          <w:sz w:val="28"/>
        </w:rPr>
        <w:t xml:space="preserve"> by November 1</w:t>
      </w:r>
      <w:r w:rsidR="00594E85">
        <w:rPr>
          <w:b/>
          <w:sz w:val="28"/>
        </w:rPr>
        <w:t>7</w:t>
      </w:r>
      <w:r w:rsidR="006B0FBE">
        <w:rPr>
          <w:b/>
          <w:sz w:val="28"/>
        </w:rPr>
        <w:t>th.</w:t>
      </w:r>
    </w:p>
    <w:p w14:paraId="1385CE23" w14:textId="4909BCAF" w:rsidR="003E056B" w:rsidRDefault="003E056B" w:rsidP="003E056B">
      <w:pPr>
        <w:pStyle w:val="BodyText"/>
        <w:spacing w:before="11"/>
        <w:rPr>
          <w:sz w:val="19"/>
        </w:rPr>
      </w:pPr>
      <w:r>
        <w:rPr>
          <w:sz w:val="19"/>
        </w:rPr>
        <w:t xml:space="preserve"> </w:t>
      </w:r>
    </w:p>
    <w:p w14:paraId="0F41E33E" w14:textId="77777777" w:rsidR="003E056B" w:rsidRPr="001A398A" w:rsidRDefault="003E056B" w:rsidP="003E056B">
      <w:pPr>
        <w:pStyle w:val="ListParagraph"/>
        <w:widowControl w:val="0"/>
        <w:numPr>
          <w:ilvl w:val="0"/>
          <w:numId w:val="3"/>
        </w:numPr>
        <w:tabs>
          <w:tab w:val="left" w:pos="480"/>
        </w:tabs>
        <w:autoSpaceDE w:val="0"/>
        <w:autoSpaceDN w:val="0"/>
        <w:spacing w:before="93" w:after="0" w:line="240" w:lineRule="auto"/>
        <w:ind w:hanging="359"/>
        <w:contextualSpacing w:val="0"/>
      </w:pPr>
      <w:r w:rsidRPr="001A398A">
        <w:t>Presentation</w:t>
      </w:r>
      <w:r w:rsidRPr="001A398A">
        <w:rPr>
          <w:spacing w:val="-2"/>
        </w:rPr>
        <w:t xml:space="preserve"> </w:t>
      </w:r>
      <w:r w:rsidRPr="001A398A">
        <w:t>Title</w:t>
      </w:r>
    </w:p>
    <w:p w14:paraId="6DB782C9" w14:textId="77777777" w:rsidR="003E056B" w:rsidRPr="001A398A" w:rsidRDefault="003E056B" w:rsidP="003E056B">
      <w:pPr>
        <w:pStyle w:val="BodyText"/>
        <w:rPr>
          <w:sz w:val="22"/>
          <w:szCs w:val="22"/>
        </w:rPr>
      </w:pPr>
    </w:p>
    <w:p w14:paraId="34213AE0" w14:textId="77777777" w:rsidR="003E056B" w:rsidRPr="001A398A" w:rsidRDefault="003E056B" w:rsidP="003E056B">
      <w:pPr>
        <w:pStyle w:val="ListParagraph"/>
        <w:widowControl w:val="0"/>
        <w:numPr>
          <w:ilvl w:val="0"/>
          <w:numId w:val="3"/>
        </w:numPr>
        <w:tabs>
          <w:tab w:val="left" w:pos="480"/>
        </w:tabs>
        <w:autoSpaceDE w:val="0"/>
        <w:autoSpaceDN w:val="0"/>
        <w:spacing w:before="1" w:after="0" w:line="240" w:lineRule="auto"/>
        <w:ind w:hanging="359"/>
        <w:contextualSpacing w:val="0"/>
      </w:pPr>
      <w:r w:rsidRPr="001A398A">
        <w:t xml:space="preserve">Contact </w:t>
      </w:r>
      <w:proofErr w:type="gramStart"/>
      <w:r w:rsidRPr="001A398A">
        <w:t>information</w:t>
      </w:r>
      <w:proofErr w:type="gramEnd"/>
    </w:p>
    <w:p w14:paraId="79DC85E7" w14:textId="77777777" w:rsidR="003E056B" w:rsidRPr="001A398A" w:rsidRDefault="003E056B" w:rsidP="003E056B">
      <w:pPr>
        <w:pStyle w:val="BodyText"/>
        <w:rPr>
          <w:sz w:val="22"/>
          <w:szCs w:val="22"/>
        </w:rPr>
      </w:pPr>
    </w:p>
    <w:p w14:paraId="1C09E9A7" w14:textId="77777777" w:rsidR="003E056B" w:rsidRPr="001A398A" w:rsidRDefault="003E056B" w:rsidP="003E056B">
      <w:pPr>
        <w:pStyle w:val="ListParagraph"/>
        <w:widowControl w:val="0"/>
        <w:numPr>
          <w:ilvl w:val="0"/>
          <w:numId w:val="3"/>
        </w:numPr>
        <w:tabs>
          <w:tab w:val="left" w:pos="480"/>
        </w:tabs>
        <w:autoSpaceDE w:val="0"/>
        <w:autoSpaceDN w:val="0"/>
        <w:spacing w:before="1" w:after="0" w:line="240" w:lineRule="auto"/>
        <w:ind w:hanging="359"/>
        <w:contextualSpacing w:val="0"/>
      </w:pPr>
      <w:r w:rsidRPr="001A398A">
        <w:t>Position</w:t>
      </w:r>
    </w:p>
    <w:p w14:paraId="43557386" w14:textId="77777777" w:rsidR="003E056B" w:rsidRPr="001A398A" w:rsidRDefault="003E056B" w:rsidP="003E056B">
      <w:pPr>
        <w:pStyle w:val="ListParagraph"/>
        <w:widowControl w:val="0"/>
        <w:numPr>
          <w:ilvl w:val="1"/>
          <w:numId w:val="3"/>
        </w:numPr>
        <w:tabs>
          <w:tab w:val="left" w:pos="1199"/>
          <w:tab w:val="left" w:pos="1200"/>
        </w:tabs>
        <w:autoSpaceDE w:val="0"/>
        <w:autoSpaceDN w:val="0"/>
        <w:spacing w:before="12" w:after="0" w:line="240" w:lineRule="auto"/>
        <w:contextualSpacing w:val="0"/>
      </w:pPr>
      <w:r w:rsidRPr="001A398A">
        <w:t>Faculty/Teacher – Full time or part</w:t>
      </w:r>
      <w:r w:rsidRPr="001A398A">
        <w:rPr>
          <w:spacing w:val="-3"/>
        </w:rPr>
        <w:t xml:space="preserve"> </w:t>
      </w:r>
      <w:r w:rsidRPr="001A398A">
        <w:t>time</w:t>
      </w:r>
    </w:p>
    <w:p w14:paraId="403DBCF0" w14:textId="77777777" w:rsidR="003E056B" w:rsidRPr="001A398A" w:rsidRDefault="003E056B" w:rsidP="003E056B">
      <w:pPr>
        <w:pStyle w:val="ListParagraph"/>
        <w:widowControl w:val="0"/>
        <w:numPr>
          <w:ilvl w:val="1"/>
          <w:numId w:val="3"/>
        </w:numPr>
        <w:tabs>
          <w:tab w:val="left" w:pos="1199"/>
          <w:tab w:val="left" w:pos="1200"/>
        </w:tabs>
        <w:autoSpaceDE w:val="0"/>
        <w:autoSpaceDN w:val="0"/>
        <w:spacing w:before="15" w:after="0" w:line="240" w:lineRule="auto"/>
        <w:contextualSpacing w:val="0"/>
      </w:pPr>
      <w:r w:rsidRPr="001A398A">
        <w:t>Administrator</w:t>
      </w:r>
    </w:p>
    <w:p w14:paraId="1B861430" w14:textId="77777777" w:rsidR="003E056B" w:rsidRPr="001A398A" w:rsidRDefault="003E056B" w:rsidP="003E056B">
      <w:pPr>
        <w:pStyle w:val="ListParagraph"/>
        <w:widowControl w:val="0"/>
        <w:numPr>
          <w:ilvl w:val="1"/>
          <w:numId w:val="3"/>
        </w:numPr>
        <w:tabs>
          <w:tab w:val="left" w:pos="1199"/>
          <w:tab w:val="left" w:pos="1200"/>
        </w:tabs>
        <w:autoSpaceDE w:val="0"/>
        <w:autoSpaceDN w:val="0"/>
        <w:spacing w:before="12" w:after="0" w:line="240" w:lineRule="auto"/>
        <w:contextualSpacing w:val="0"/>
      </w:pPr>
      <w:r w:rsidRPr="001A398A">
        <w:t>Staff</w:t>
      </w:r>
    </w:p>
    <w:p w14:paraId="01C1367B" w14:textId="77777777" w:rsidR="003E056B" w:rsidRPr="001A398A" w:rsidRDefault="003E056B" w:rsidP="003E056B">
      <w:pPr>
        <w:pStyle w:val="BodyText"/>
        <w:spacing w:before="1"/>
        <w:rPr>
          <w:sz w:val="22"/>
          <w:szCs w:val="22"/>
        </w:rPr>
      </w:pPr>
    </w:p>
    <w:p w14:paraId="6C53B345" w14:textId="77777777" w:rsidR="003E056B" w:rsidRPr="001A398A" w:rsidRDefault="003E056B" w:rsidP="003E056B">
      <w:pPr>
        <w:pStyle w:val="ListParagraph"/>
        <w:widowControl w:val="0"/>
        <w:numPr>
          <w:ilvl w:val="0"/>
          <w:numId w:val="3"/>
        </w:numPr>
        <w:tabs>
          <w:tab w:val="left" w:pos="480"/>
        </w:tabs>
        <w:autoSpaceDE w:val="0"/>
        <w:autoSpaceDN w:val="0"/>
        <w:spacing w:after="0" w:line="240" w:lineRule="auto"/>
        <w:contextualSpacing w:val="0"/>
      </w:pPr>
      <w:r w:rsidRPr="001A398A">
        <w:t>Please include a brief bio (1-2 sentences) about</w:t>
      </w:r>
      <w:r w:rsidRPr="001A398A">
        <w:rPr>
          <w:spacing w:val="-1"/>
        </w:rPr>
        <w:t xml:space="preserve"> </w:t>
      </w:r>
      <w:r w:rsidRPr="001A398A">
        <w:t>yourself</w:t>
      </w:r>
    </w:p>
    <w:p w14:paraId="62114CD0" w14:textId="77777777" w:rsidR="003E056B" w:rsidRPr="001A398A" w:rsidRDefault="003E056B" w:rsidP="003E056B">
      <w:pPr>
        <w:pStyle w:val="BodyText"/>
        <w:spacing w:before="10"/>
        <w:rPr>
          <w:sz w:val="22"/>
          <w:szCs w:val="22"/>
        </w:rPr>
      </w:pPr>
    </w:p>
    <w:p w14:paraId="4CBCA3F3" w14:textId="77777777" w:rsidR="003E056B" w:rsidRPr="001A398A" w:rsidRDefault="003E056B" w:rsidP="003E056B">
      <w:pPr>
        <w:pStyle w:val="ListParagraph"/>
        <w:widowControl w:val="0"/>
        <w:numPr>
          <w:ilvl w:val="0"/>
          <w:numId w:val="3"/>
        </w:numPr>
        <w:tabs>
          <w:tab w:val="left" w:pos="480"/>
        </w:tabs>
        <w:autoSpaceDE w:val="0"/>
        <w:autoSpaceDN w:val="0"/>
        <w:spacing w:after="0" w:line="240" w:lineRule="auto"/>
        <w:contextualSpacing w:val="0"/>
      </w:pPr>
      <w:r w:rsidRPr="001A398A">
        <w:t>Do you have any</w:t>
      </w:r>
      <w:r w:rsidRPr="001A398A">
        <w:rPr>
          <w:spacing w:val="-4"/>
        </w:rPr>
        <w:t xml:space="preserve"> </w:t>
      </w:r>
      <w:r w:rsidRPr="001A398A">
        <w:t>co-presenters?</w:t>
      </w:r>
    </w:p>
    <w:p w14:paraId="7BEA79B0" w14:textId="77777777" w:rsidR="003E056B" w:rsidRPr="001A398A" w:rsidRDefault="003E056B" w:rsidP="003E056B">
      <w:pPr>
        <w:pStyle w:val="BodyText"/>
        <w:spacing w:before="1"/>
        <w:rPr>
          <w:sz w:val="22"/>
          <w:szCs w:val="22"/>
        </w:rPr>
      </w:pPr>
    </w:p>
    <w:p w14:paraId="6D4B6206" w14:textId="77777777" w:rsidR="003E056B" w:rsidRPr="001A398A" w:rsidRDefault="003E056B" w:rsidP="003E056B">
      <w:pPr>
        <w:pStyle w:val="ListParagraph"/>
        <w:widowControl w:val="0"/>
        <w:numPr>
          <w:ilvl w:val="0"/>
          <w:numId w:val="3"/>
        </w:numPr>
        <w:tabs>
          <w:tab w:val="left" w:pos="480"/>
        </w:tabs>
        <w:autoSpaceDE w:val="0"/>
        <w:autoSpaceDN w:val="0"/>
        <w:spacing w:after="0" w:line="240" w:lineRule="auto"/>
        <w:contextualSpacing w:val="0"/>
      </w:pPr>
      <w:r w:rsidRPr="001A398A">
        <w:t>Please list your co-presenters with contact information</w:t>
      </w:r>
    </w:p>
    <w:p w14:paraId="7FFC8194" w14:textId="77777777" w:rsidR="003E056B" w:rsidRPr="001A398A" w:rsidRDefault="003E056B" w:rsidP="003E056B">
      <w:pPr>
        <w:pStyle w:val="BodyText"/>
        <w:spacing w:before="1"/>
        <w:rPr>
          <w:sz w:val="22"/>
          <w:szCs w:val="22"/>
        </w:rPr>
      </w:pPr>
    </w:p>
    <w:p w14:paraId="1503FF48" w14:textId="77777777" w:rsidR="003E056B" w:rsidRPr="001A398A" w:rsidRDefault="003E056B" w:rsidP="003E056B">
      <w:pPr>
        <w:pStyle w:val="ListParagraph"/>
        <w:widowControl w:val="0"/>
        <w:numPr>
          <w:ilvl w:val="0"/>
          <w:numId w:val="3"/>
        </w:numPr>
        <w:tabs>
          <w:tab w:val="left" w:pos="480"/>
        </w:tabs>
        <w:autoSpaceDE w:val="0"/>
        <w:autoSpaceDN w:val="0"/>
        <w:spacing w:after="0" w:line="240" w:lineRule="auto"/>
        <w:contextualSpacing w:val="0"/>
      </w:pPr>
      <w:r w:rsidRPr="001A398A">
        <w:t>Brief bio of co-presenters (1-2 sentences</w:t>
      </w:r>
      <w:r w:rsidRPr="001A398A">
        <w:rPr>
          <w:spacing w:val="-2"/>
        </w:rPr>
        <w:t xml:space="preserve"> </w:t>
      </w:r>
      <w:r w:rsidRPr="001A398A">
        <w:t>each)</w:t>
      </w:r>
    </w:p>
    <w:p w14:paraId="55653204" w14:textId="77777777" w:rsidR="003E056B" w:rsidRPr="001A398A" w:rsidRDefault="003E056B" w:rsidP="003E056B">
      <w:pPr>
        <w:pStyle w:val="BodyText"/>
        <w:spacing w:before="10"/>
        <w:rPr>
          <w:sz w:val="22"/>
          <w:szCs w:val="22"/>
        </w:rPr>
      </w:pPr>
    </w:p>
    <w:p w14:paraId="263C9A86" w14:textId="77777777" w:rsidR="003E056B" w:rsidRPr="001A398A" w:rsidRDefault="003E056B" w:rsidP="003E056B">
      <w:pPr>
        <w:pStyle w:val="ListParagraph"/>
        <w:widowControl w:val="0"/>
        <w:numPr>
          <w:ilvl w:val="0"/>
          <w:numId w:val="3"/>
        </w:numPr>
        <w:tabs>
          <w:tab w:val="left" w:pos="480"/>
        </w:tabs>
        <w:autoSpaceDE w:val="0"/>
        <w:autoSpaceDN w:val="0"/>
        <w:spacing w:before="1" w:after="0" w:line="240" w:lineRule="auto"/>
        <w:contextualSpacing w:val="0"/>
      </w:pPr>
      <w:r w:rsidRPr="001A398A">
        <w:t>Type of</w:t>
      </w:r>
      <w:r w:rsidRPr="001A398A">
        <w:rPr>
          <w:spacing w:val="1"/>
        </w:rPr>
        <w:t xml:space="preserve"> </w:t>
      </w:r>
      <w:r w:rsidRPr="001A398A">
        <w:t>presentation</w:t>
      </w:r>
    </w:p>
    <w:p w14:paraId="7E00BCB3" w14:textId="77777777" w:rsidR="003E056B" w:rsidRPr="001A398A" w:rsidRDefault="003E056B" w:rsidP="003E056B">
      <w:pPr>
        <w:pStyle w:val="BodyText"/>
        <w:spacing w:before="3"/>
        <w:rPr>
          <w:sz w:val="22"/>
          <w:szCs w:val="22"/>
        </w:rPr>
      </w:pPr>
    </w:p>
    <w:p w14:paraId="1F084E91" w14:textId="5717B8F2" w:rsidR="003E056B" w:rsidRPr="001A398A" w:rsidRDefault="00DB43A0" w:rsidP="003E056B">
      <w:pPr>
        <w:pStyle w:val="ListParagraph"/>
        <w:widowControl w:val="0"/>
        <w:numPr>
          <w:ilvl w:val="1"/>
          <w:numId w:val="3"/>
        </w:numPr>
        <w:tabs>
          <w:tab w:val="left" w:pos="1199"/>
          <w:tab w:val="left" w:pos="1200"/>
        </w:tabs>
        <w:autoSpaceDE w:val="0"/>
        <w:autoSpaceDN w:val="0"/>
        <w:spacing w:before="13" w:after="0" w:line="240" w:lineRule="auto"/>
        <w:contextualSpacing w:val="0"/>
      </w:pPr>
      <w:r w:rsidRPr="001A398A">
        <w:t xml:space="preserve">Interactive presentation </w:t>
      </w:r>
      <w:r w:rsidR="003E056B" w:rsidRPr="001A398A">
        <w:t>session</w:t>
      </w:r>
    </w:p>
    <w:p w14:paraId="1CBAC55A" w14:textId="441F039D" w:rsidR="003E056B" w:rsidRPr="001A398A" w:rsidRDefault="003E056B" w:rsidP="003E056B">
      <w:pPr>
        <w:pStyle w:val="ListParagraph"/>
        <w:widowControl w:val="0"/>
        <w:numPr>
          <w:ilvl w:val="1"/>
          <w:numId w:val="3"/>
        </w:numPr>
        <w:tabs>
          <w:tab w:val="left" w:pos="1199"/>
          <w:tab w:val="left" w:pos="1200"/>
        </w:tabs>
        <w:autoSpaceDE w:val="0"/>
        <w:autoSpaceDN w:val="0"/>
        <w:spacing w:before="13" w:after="0" w:line="240" w:lineRule="auto"/>
        <w:contextualSpacing w:val="0"/>
      </w:pPr>
      <w:r w:rsidRPr="001A398A">
        <w:t>Round table</w:t>
      </w:r>
      <w:r w:rsidR="00DB43A0" w:rsidRPr="001A398A">
        <w:t xml:space="preserve"> discussion</w:t>
      </w:r>
    </w:p>
    <w:p w14:paraId="4431DBC5" w14:textId="77777777" w:rsidR="003E056B" w:rsidRPr="001A398A" w:rsidRDefault="003E056B" w:rsidP="003E056B">
      <w:pPr>
        <w:pStyle w:val="BodyText"/>
        <w:spacing w:before="1"/>
        <w:rPr>
          <w:sz w:val="22"/>
          <w:szCs w:val="22"/>
        </w:rPr>
      </w:pPr>
    </w:p>
    <w:p w14:paraId="47C8F8BF" w14:textId="18686ADE" w:rsidR="003E056B" w:rsidRPr="001A398A" w:rsidRDefault="00DB43A0" w:rsidP="003E056B">
      <w:pPr>
        <w:pStyle w:val="ListParagraph"/>
        <w:widowControl w:val="0"/>
        <w:numPr>
          <w:ilvl w:val="0"/>
          <w:numId w:val="3"/>
        </w:numPr>
        <w:tabs>
          <w:tab w:val="left" w:pos="480"/>
        </w:tabs>
        <w:autoSpaceDE w:val="0"/>
        <w:autoSpaceDN w:val="0"/>
        <w:spacing w:after="0" w:line="240" w:lineRule="auto"/>
        <w:contextualSpacing w:val="0"/>
      </w:pPr>
      <w:r w:rsidRPr="001A398A">
        <w:t xml:space="preserve">Summary </w:t>
      </w:r>
      <w:r w:rsidR="003E056B" w:rsidRPr="001A398A">
        <w:t>(30-50 words</w:t>
      </w:r>
      <w:r w:rsidR="003E056B" w:rsidRPr="001A398A">
        <w:rPr>
          <w:spacing w:val="-5"/>
        </w:rPr>
        <w:t xml:space="preserve"> </w:t>
      </w:r>
      <w:r w:rsidR="003E056B" w:rsidRPr="001A398A">
        <w:t>please)</w:t>
      </w:r>
    </w:p>
    <w:p w14:paraId="03FB8B9C" w14:textId="77777777" w:rsidR="003E056B" w:rsidRPr="001A398A" w:rsidRDefault="003E056B" w:rsidP="003E056B">
      <w:pPr>
        <w:pStyle w:val="BodyText"/>
        <w:rPr>
          <w:sz w:val="22"/>
          <w:szCs w:val="22"/>
        </w:rPr>
      </w:pPr>
    </w:p>
    <w:p w14:paraId="64279971" w14:textId="77777777" w:rsidR="003E056B" w:rsidRPr="001A398A" w:rsidRDefault="003E056B" w:rsidP="003E056B">
      <w:pPr>
        <w:pStyle w:val="ListParagraph"/>
        <w:widowControl w:val="0"/>
        <w:numPr>
          <w:ilvl w:val="0"/>
          <w:numId w:val="3"/>
        </w:numPr>
        <w:tabs>
          <w:tab w:val="left" w:pos="480"/>
        </w:tabs>
        <w:autoSpaceDE w:val="0"/>
        <w:autoSpaceDN w:val="0"/>
        <w:spacing w:after="0" w:line="261" w:lineRule="auto"/>
        <w:ind w:right="400"/>
        <w:contextualSpacing w:val="0"/>
      </w:pPr>
      <w:r w:rsidRPr="001A398A">
        <w:t>Abstract (150-200 words: include sufficient information to enable reviewers to judge the quality and relevance of the</w:t>
      </w:r>
      <w:r w:rsidRPr="001A398A">
        <w:rPr>
          <w:spacing w:val="-1"/>
        </w:rPr>
        <w:t xml:space="preserve"> </w:t>
      </w:r>
      <w:r w:rsidRPr="001A398A">
        <w:t>proposal and attendees to make informed choices about sessions)</w:t>
      </w:r>
    </w:p>
    <w:p w14:paraId="5E365F9D" w14:textId="77777777" w:rsidR="003E056B" w:rsidRPr="001A398A" w:rsidRDefault="003E056B" w:rsidP="003E056B">
      <w:pPr>
        <w:pStyle w:val="BodyText"/>
        <w:spacing w:before="3"/>
        <w:rPr>
          <w:sz w:val="22"/>
          <w:szCs w:val="22"/>
        </w:rPr>
      </w:pPr>
    </w:p>
    <w:p w14:paraId="66FEE286" w14:textId="77777777" w:rsidR="003E056B" w:rsidRPr="001A398A" w:rsidRDefault="003E056B" w:rsidP="003E056B">
      <w:pPr>
        <w:pStyle w:val="ListParagraph"/>
        <w:widowControl w:val="0"/>
        <w:numPr>
          <w:ilvl w:val="0"/>
          <w:numId w:val="3"/>
        </w:numPr>
        <w:tabs>
          <w:tab w:val="left" w:pos="480"/>
        </w:tabs>
        <w:autoSpaceDE w:val="0"/>
        <w:autoSpaceDN w:val="0"/>
        <w:spacing w:after="0" w:line="256" w:lineRule="auto"/>
        <w:ind w:right="380"/>
        <w:contextualSpacing w:val="0"/>
      </w:pPr>
      <w:r w:rsidRPr="001A398A">
        <w:t>Briefly</w:t>
      </w:r>
      <w:r w:rsidRPr="001A398A">
        <w:rPr>
          <w:spacing w:val="-8"/>
        </w:rPr>
        <w:t xml:space="preserve"> </w:t>
      </w:r>
      <w:r w:rsidRPr="001A398A">
        <w:t>describe</w:t>
      </w:r>
      <w:r w:rsidRPr="001A398A">
        <w:rPr>
          <w:spacing w:val="-4"/>
        </w:rPr>
        <w:t xml:space="preserve"> </w:t>
      </w:r>
      <w:r w:rsidRPr="001A398A">
        <w:t>any</w:t>
      </w:r>
      <w:r w:rsidRPr="001A398A">
        <w:rPr>
          <w:spacing w:val="-5"/>
        </w:rPr>
        <w:t xml:space="preserve"> </w:t>
      </w:r>
      <w:r w:rsidRPr="001A398A">
        <w:t>evidence</w:t>
      </w:r>
      <w:r w:rsidRPr="001A398A">
        <w:rPr>
          <w:spacing w:val="-5"/>
        </w:rPr>
        <w:t xml:space="preserve"> </w:t>
      </w:r>
      <w:r w:rsidRPr="001A398A">
        <w:t>of</w:t>
      </w:r>
      <w:r w:rsidRPr="001A398A">
        <w:rPr>
          <w:spacing w:val="-2"/>
        </w:rPr>
        <w:t xml:space="preserve"> </w:t>
      </w:r>
      <w:r w:rsidRPr="001A398A">
        <w:t>success</w:t>
      </w:r>
      <w:r w:rsidRPr="001A398A">
        <w:rPr>
          <w:spacing w:val="-4"/>
        </w:rPr>
        <w:t xml:space="preserve"> </w:t>
      </w:r>
      <w:r w:rsidRPr="001A398A">
        <w:t>(i.e.,</w:t>
      </w:r>
      <w:r w:rsidRPr="001A398A">
        <w:rPr>
          <w:spacing w:val="-4"/>
        </w:rPr>
        <w:t xml:space="preserve"> </w:t>
      </w:r>
      <w:r w:rsidRPr="001A398A">
        <w:t>increased</w:t>
      </w:r>
      <w:r w:rsidRPr="001A398A">
        <w:rPr>
          <w:spacing w:val="-4"/>
        </w:rPr>
        <w:t xml:space="preserve"> </w:t>
      </w:r>
      <w:r w:rsidRPr="001A398A">
        <w:t>student</w:t>
      </w:r>
      <w:r w:rsidRPr="001A398A">
        <w:rPr>
          <w:spacing w:val="-3"/>
        </w:rPr>
        <w:t xml:space="preserve"> </w:t>
      </w:r>
      <w:r w:rsidRPr="001A398A">
        <w:t>engagement,</w:t>
      </w:r>
      <w:r w:rsidRPr="001A398A">
        <w:rPr>
          <w:spacing w:val="-4"/>
        </w:rPr>
        <w:t xml:space="preserve"> </w:t>
      </w:r>
      <w:r w:rsidRPr="001A398A">
        <w:t>retention,</w:t>
      </w:r>
      <w:r w:rsidRPr="001A398A">
        <w:rPr>
          <w:spacing w:val="-1"/>
        </w:rPr>
        <w:t xml:space="preserve"> </w:t>
      </w:r>
      <w:r w:rsidRPr="001A398A">
        <w:t>better understanding, etc.)</w:t>
      </w:r>
    </w:p>
    <w:p w14:paraId="5B451C60" w14:textId="77777777" w:rsidR="003E056B" w:rsidRPr="001A398A" w:rsidRDefault="003E056B" w:rsidP="003E056B">
      <w:pPr>
        <w:pStyle w:val="BodyText"/>
        <w:spacing w:before="10"/>
        <w:rPr>
          <w:sz w:val="22"/>
          <w:szCs w:val="22"/>
        </w:rPr>
      </w:pPr>
    </w:p>
    <w:p w14:paraId="055E65B9" w14:textId="77777777" w:rsidR="003E056B" w:rsidRPr="001A398A" w:rsidRDefault="003E056B" w:rsidP="003E056B">
      <w:pPr>
        <w:pStyle w:val="ListParagraph"/>
        <w:widowControl w:val="0"/>
        <w:numPr>
          <w:ilvl w:val="0"/>
          <w:numId w:val="3"/>
        </w:numPr>
        <w:tabs>
          <w:tab w:val="left" w:pos="481"/>
        </w:tabs>
        <w:autoSpaceDE w:val="0"/>
        <w:autoSpaceDN w:val="0"/>
        <w:spacing w:before="1" w:after="0" w:line="240" w:lineRule="auto"/>
        <w:ind w:left="480"/>
        <w:contextualSpacing w:val="0"/>
      </w:pPr>
      <w:r w:rsidRPr="001A398A">
        <w:t>Indicate your experience with this</w:t>
      </w:r>
      <w:r w:rsidRPr="001A398A">
        <w:rPr>
          <w:spacing w:val="4"/>
        </w:rPr>
        <w:t xml:space="preserve"> </w:t>
      </w:r>
      <w:proofErr w:type="gramStart"/>
      <w:r w:rsidRPr="001A398A">
        <w:t>topic</w:t>
      </w:r>
      <w:proofErr w:type="gramEnd"/>
    </w:p>
    <w:p w14:paraId="11710B54" w14:textId="77777777" w:rsidR="003E056B" w:rsidRPr="001A398A" w:rsidRDefault="003E056B" w:rsidP="003E056B">
      <w:pPr>
        <w:pStyle w:val="BodyText"/>
        <w:spacing w:before="2"/>
        <w:rPr>
          <w:sz w:val="22"/>
          <w:szCs w:val="22"/>
        </w:rPr>
      </w:pPr>
    </w:p>
    <w:p w14:paraId="11BCB711" w14:textId="349811B3" w:rsidR="003E056B" w:rsidRPr="001A398A" w:rsidRDefault="00040820" w:rsidP="000103C2">
      <w:pPr>
        <w:pStyle w:val="ListParagraph"/>
        <w:widowControl w:val="0"/>
        <w:numPr>
          <w:ilvl w:val="0"/>
          <w:numId w:val="3"/>
        </w:numPr>
        <w:tabs>
          <w:tab w:val="left" w:pos="481"/>
        </w:tabs>
        <w:autoSpaceDE w:val="0"/>
        <w:autoSpaceDN w:val="0"/>
        <w:spacing w:before="8" w:after="0" w:line="240" w:lineRule="auto"/>
        <w:ind w:left="480"/>
        <w:contextualSpacing w:val="0"/>
      </w:pPr>
      <w:r w:rsidRPr="001A398A">
        <w:t xml:space="preserve">For </w:t>
      </w:r>
      <w:r w:rsidR="00A54B3C" w:rsidRPr="001A398A">
        <w:t xml:space="preserve">interactive </w:t>
      </w:r>
      <w:r w:rsidRPr="001A398A">
        <w:t>sessions, h</w:t>
      </w:r>
      <w:r w:rsidR="003E056B" w:rsidRPr="001A398A">
        <w:t>ow will you engage your audience</w:t>
      </w:r>
      <w:r w:rsidR="00E062F4" w:rsidRPr="001A398A">
        <w:t xml:space="preserve">:  </w:t>
      </w:r>
      <w:r w:rsidR="003E056B" w:rsidRPr="001A398A">
        <w:t>activity, group interaction, application</w:t>
      </w:r>
      <w:r w:rsidR="006954FE" w:rsidRPr="001A398A">
        <w:t>?</w:t>
      </w:r>
      <w:r w:rsidR="00E53DB9" w:rsidRPr="001A398A">
        <w:t xml:space="preserve">  </w:t>
      </w:r>
    </w:p>
    <w:p w14:paraId="48EBC26A" w14:textId="77777777" w:rsidR="002B5E0F" w:rsidRPr="001A398A" w:rsidRDefault="002B5E0F" w:rsidP="002B5E0F">
      <w:pPr>
        <w:widowControl w:val="0"/>
        <w:tabs>
          <w:tab w:val="left" w:pos="481"/>
        </w:tabs>
        <w:autoSpaceDE w:val="0"/>
        <w:autoSpaceDN w:val="0"/>
        <w:spacing w:before="8" w:after="0" w:line="240" w:lineRule="auto"/>
      </w:pPr>
    </w:p>
    <w:p w14:paraId="0FC7C658" w14:textId="07560474" w:rsidR="003E056B" w:rsidRPr="001A398A" w:rsidRDefault="003E056B" w:rsidP="003E056B">
      <w:pPr>
        <w:pStyle w:val="ListParagraph"/>
        <w:widowControl w:val="0"/>
        <w:numPr>
          <w:ilvl w:val="0"/>
          <w:numId w:val="3"/>
        </w:numPr>
        <w:tabs>
          <w:tab w:val="left" w:pos="481"/>
        </w:tabs>
        <w:autoSpaceDE w:val="0"/>
        <w:autoSpaceDN w:val="0"/>
        <w:spacing w:after="0" w:line="240" w:lineRule="auto"/>
        <w:ind w:left="480"/>
        <w:contextualSpacing w:val="0"/>
      </w:pPr>
      <w:r w:rsidRPr="001A398A">
        <w:t>In what way is this information generalizable beyond your specific</w:t>
      </w:r>
      <w:r w:rsidRPr="001A398A">
        <w:rPr>
          <w:spacing w:val="-11"/>
        </w:rPr>
        <w:t xml:space="preserve"> </w:t>
      </w:r>
      <w:r w:rsidRPr="001A398A">
        <w:t>area/discipline?</w:t>
      </w:r>
    </w:p>
    <w:p w14:paraId="09F57A69" w14:textId="77777777" w:rsidR="001430BD" w:rsidRPr="001A398A" w:rsidRDefault="001430BD" w:rsidP="00E41734">
      <w:pPr>
        <w:widowControl w:val="0"/>
        <w:tabs>
          <w:tab w:val="left" w:pos="481"/>
        </w:tabs>
        <w:autoSpaceDE w:val="0"/>
        <w:autoSpaceDN w:val="0"/>
        <w:spacing w:after="0" w:line="240" w:lineRule="auto"/>
      </w:pPr>
    </w:p>
    <w:p w14:paraId="14CC0346" w14:textId="3B8FD844" w:rsidR="00805402" w:rsidRPr="001A398A" w:rsidRDefault="00805402" w:rsidP="002B5E0F">
      <w:pPr>
        <w:pStyle w:val="ListParagraph"/>
        <w:widowControl w:val="0"/>
        <w:numPr>
          <w:ilvl w:val="0"/>
          <w:numId w:val="3"/>
        </w:numPr>
        <w:tabs>
          <w:tab w:val="left" w:pos="481"/>
        </w:tabs>
        <w:autoSpaceDE w:val="0"/>
        <w:autoSpaceDN w:val="0"/>
        <w:spacing w:after="0" w:line="256" w:lineRule="auto"/>
        <w:ind w:left="480" w:right="847"/>
        <w:contextualSpacing w:val="0"/>
      </w:pPr>
      <w:r w:rsidRPr="001A398A">
        <w:t xml:space="preserve">For </w:t>
      </w:r>
      <w:r w:rsidR="00BB4511" w:rsidRPr="001A398A">
        <w:rPr>
          <w:b/>
          <w:bCs/>
        </w:rPr>
        <w:t>Interactive</w:t>
      </w:r>
      <w:r w:rsidR="00BB4511" w:rsidRPr="001A398A">
        <w:t xml:space="preserve"> </w:t>
      </w:r>
      <w:r w:rsidRPr="001A398A">
        <w:t>sessions, will</w:t>
      </w:r>
      <w:r w:rsidRPr="001A398A">
        <w:rPr>
          <w:spacing w:val="-3"/>
        </w:rPr>
        <w:t xml:space="preserve"> </w:t>
      </w:r>
      <w:r w:rsidRPr="001A398A">
        <w:t>you</w:t>
      </w:r>
      <w:r w:rsidRPr="001A398A">
        <w:rPr>
          <w:spacing w:val="-4"/>
        </w:rPr>
        <w:t xml:space="preserve"> </w:t>
      </w:r>
      <w:r w:rsidRPr="001A398A">
        <w:t>need</w:t>
      </w:r>
      <w:r w:rsidRPr="001A398A">
        <w:rPr>
          <w:spacing w:val="-2"/>
        </w:rPr>
        <w:t xml:space="preserve"> </w:t>
      </w:r>
      <w:r w:rsidRPr="001A398A">
        <w:t>any</w:t>
      </w:r>
      <w:r w:rsidRPr="001A398A">
        <w:rPr>
          <w:spacing w:val="-7"/>
        </w:rPr>
        <w:t xml:space="preserve"> </w:t>
      </w:r>
      <w:r w:rsidRPr="001A398A">
        <w:t>audio/visual</w:t>
      </w:r>
      <w:r w:rsidRPr="001A398A">
        <w:rPr>
          <w:spacing w:val="-3"/>
        </w:rPr>
        <w:t xml:space="preserve"> </w:t>
      </w:r>
      <w:r w:rsidRPr="001A398A">
        <w:t>equipment?</w:t>
      </w:r>
      <w:r w:rsidRPr="001A398A">
        <w:rPr>
          <w:spacing w:val="-4"/>
        </w:rPr>
        <w:t xml:space="preserve"> </w:t>
      </w:r>
      <w:r w:rsidRPr="001A398A">
        <w:t xml:space="preserve"> If yes, will you be </w:t>
      </w:r>
      <w:r w:rsidRPr="001A398A">
        <w:lastRenderedPageBreak/>
        <w:t>using a PowerPoint presentation? Other equipment - please</w:t>
      </w:r>
      <w:r w:rsidRPr="001A398A">
        <w:rPr>
          <w:spacing w:val="-4"/>
        </w:rPr>
        <w:t xml:space="preserve"> </w:t>
      </w:r>
      <w:r w:rsidRPr="001A398A">
        <w:t>indicate</w:t>
      </w:r>
      <w:r w:rsidRPr="001A398A">
        <w:rPr>
          <w:spacing w:val="-2"/>
        </w:rPr>
        <w:t xml:space="preserve"> </w:t>
      </w:r>
      <w:r w:rsidRPr="001A398A">
        <w:t>any</w:t>
      </w:r>
      <w:r w:rsidRPr="001A398A">
        <w:rPr>
          <w:spacing w:val="-7"/>
        </w:rPr>
        <w:t xml:space="preserve"> </w:t>
      </w:r>
      <w:r w:rsidRPr="001A398A">
        <w:t>specific</w:t>
      </w:r>
      <w:r w:rsidRPr="001A398A">
        <w:rPr>
          <w:spacing w:val="-3"/>
        </w:rPr>
        <w:t xml:space="preserve"> </w:t>
      </w:r>
      <w:r w:rsidRPr="001A398A">
        <w:t xml:space="preserve">requirements. </w:t>
      </w:r>
      <w:r w:rsidR="002B5E0F" w:rsidRPr="001A398A">
        <w:t xml:space="preserve"> </w:t>
      </w:r>
      <w:r w:rsidR="002B5E0F" w:rsidRPr="001A398A">
        <w:rPr>
          <w:b/>
          <w:bCs/>
        </w:rPr>
        <w:t xml:space="preserve">Note: </w:t>
      </w:r>
      <w:r w:rsidR="002B5E0F" w:rsidRPr="001A398A">
        <w:t>There is no audio/visual equipment for round table discussions.</w:t>
      </w:r>
      <w:r w:rsidRPr="001A398A">
        <w:t xml:space="preserve"> </w:t>
      </w:r>
    </w:p>
    <w:p w14:paraId="273050DA" w14:textId="77777777" w:rsidR="001430BD" w:rsidRPr="001A398A" w:rsidRDefault="001430BD" w:rsidP="001430BD">
      <w:pPr>
        <w:widowControl w:val="0"/>
        <w:tabs>
          <w:tab w:val="left" w:pos="481"/>
        </w:tabs>
        <w:autoSpaceDE w:val="0"/>
        <w:autoSpaceDN w:val="0"/>
        <w:spacing w:after="0" w:line="240" w:lineRule="auto"/>
        <w:ind w:left="480"/>
      </w:pPr>
    </w:p>
    <w:p w14:paraId="199C2D26" w14:textId="77777777" w:rsidR="00F1113B" w:rsidRPr="001A398A" w:rsidRDefault="00F1113B" w:rsidP="00F1113B">
      <w:pPr>
        <w:pStyle w:val="ListParagraph"/>
        <w:numPr>
          <w:ilvl w:val="0"/>
          <w:numId w:val="6"/>
        </w:numPr>
        <w:spacing w:after="0" w:line="240" w:lineRule="auto"/>
        <w:ind w:left="360"/>
        <w:contextualSpacing w:val="0"/>
      </w:pPr>
      <w:r w:rsidRPr="001A398A">
        <w:t>I have no financial or commercial interests, affiliations, or connections that may create a conflict of interest or influence the content of my presentation at this conference. Specifically, I do not have any direct or indirect links to the sales, promotion, or distribution of any products, services, or proprietary technologies relevant to the subject matter of my presentation.</w:t>
      </w:r>
    </w:p>
    <w:p w14:paraId="177CC434" w14:textId="77777777" w:rsidR="00F1113B" w:rsidRPr="001A398A" w:rsidRDefault="00F1113B" w:rsidP="00F1113B"/>
    <w:p w14:paraId="287FB79D" w14:textId="77777777" w:rsidR="00F1113B" w:rsidRPr="001A398A" w:rsidRDefault="00F1113B" w:rsidP="00F1113B">
      <w:pPr>
        <w:pStyle w:val="ListParagraph"/>
        <w:numPr>
          <w:ilvl w:val="0"/>
          <w:numId w:val="6"/>
        </w:numPr>
        <w:spacing w:after="0" w:line="240" w:lineRule="auto"/>
        <w:ind w:left="360"/>
        <w:contextualSpacing w:val="0"/>
      </w:pPr>
      <w:r w:rsidRPr="001A398A">
        <w:t xml:space="preserve">I am participating in this conference solely for the purpose of sharing knowledge, expertise, and insights within my field of expertise, and to engage in open and unbiased discussions with fellow participants. </w:t>
      </w:r>
    </w:p>
    <w:p w14:paraId="33EA436D" w14:textId="25AF3FD6" w:rsidR="00B0102B" w:rsidRPr="00D564FA" w:rsidRDefault="00B0102B" w:rsidP="00805402">
      <w:pPr>
        <w:widowControl w:val="0"/>
        <w:tabs>
          <w:tab w:val="left" w:pos="481"/>
        </w:tabs>
        <w:autoSpaceDE w:val="0"/>
        <w:autoSpaceDN w:val="0"/>
        <w:spacing w:after="0" w:line="240" w:lineRule="auto"/>
        <w:ind w:left="480"/>
        <w:rPr>
          <w:color w:val="FFFFFF" w:themeColor="background1"/>
          <w:sz w:val="24"/>
          <w:szCs w:val="28"/>
        </w:rPr>
      </w:pPr>
    </w:p>
    <w:sectPr w:rsidR="00B0102B" w:rsidRPr="00D564FA" w:rsidSect="00503707">
      <w:footerReference w:type="default" r:id="rId13"/>
      <w:pgSz w:w="12240" w:h="15840"/>
      <w:pgMar w:top="1440" w:right="1440" w:bottom="1440" w:left="1440" w:header="720" w:footer="720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EA73A8" w14:textId="77777777" w:rsidR="00693CD6" w:rsidRDefault="00693CD6">
      <w:pPr>
        <w:spacing w:after="0" w:line="240" w:lineRule="auto"/>
      </w:pPr>
      <w:r>
        <w:separator/>
      </w:r>
    </w:p>
    <w:p w14:paraId="2A63D06B" w14:textId="77777777" w:rsidR="00693CD6" w:rsidRDefault="00693CD6"/>
  </w:endnote>
  <w:endnote w:type="continuationSeparator" w:id="0">
    <w:p w14:paraId="66E9E43F" w14:textId="77777777" w:rsidR="00693CD6" w:rsidRDefault="00693CD6">
      <w:pPr>
        <w:spacing w:after="0" w:line="240" w:lineRule="auto"/>
      </w:pPr>
      <w:r>
        <w:continuationSeparator/>
      </w:r>
    </w:p>
    <w:p w14:paraId="35E61FDA" w14:textId="77777777" w:rsidR="00693CD6" w:rsidRDefault="00693CD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7DDF7" w14:textId="5C37DA60" w:rsidR="00854B43" w:rsidRDefault="215AD9CB">
    <w:pPr>
      <w:pStyle w:val="Footer"/>
    </w:pPr>
    <w:r>
      <w:t xml:space="preserve">Page | </w:t>
    </w:r>
    <w:r w:rsidR="00671D5D" w:rsidRPr="215AD9CB">
      <w:rPr>
        <w:noProof/>
      </w:rPr>
      <w:fldChar w:fldCharType="begin"/>
    </w:r>
    <w:r w:rsidR="00671D5D" w:rsidRPr="215AD9CB">
      <w:rPr>
        <w:noProof/>
      </w:rPr>
      <w:instrText xml:space="preserve"> PAGE   \* MERGEFORMAT </w:instrText>
    </w:r>
    <w:r w:rsidR="00671D5D" w:rsidRPr="215AD9CB">
      <w:rPr>
        <w:noProof/>
      </w:rPr>
      <w:fldChar w:fldCharType="separate"/>
    </w:r>
    <w:r w:rsidR="00805402">
      <w:rPr>
        <w:noProof/>
      </w:rPr>
      <w:t>3</w:t>
    </w:r>
    <w:r w:rsidR="00671D5D" w:rsidRPr="215AD9CB">
      <w:rPr>
        <w:noProof/>
      </w:rPr>
      <w:fldChar w:fldCharType="end"/>
    </w:r>
  </w:p>
  <w:p w14:paraId="4F3B56F9" w14:textId="77777777" w:rsidR="00854B43" w:rsidRDefault="00854B4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1BE90" w14:textId="77777777" w:rsidR="00693CD6" w:rsidRDefault="00693CD6">
      <w:pPr>
        <w:spacing w:after="0" w:line="240" w:lineRule="auto"/>
      </w:pPr>
      <w:r>
        <w:separator/>
      </w:r>
    </w:p>
    <w:p w14:paraId="1C885549" w14:textId="77777777" w:rsidR="00693CD6" w:rsidRDefault="00693CD6"/>
  </w:footnote>
  <w:footnote w:type="continuationSeparator" w:id="0">
    <w:p w14:paraId="6D7F1F8A" w14:textId="77777777" w:rsidR="00693CD6" w:rsidRDefault="00693CD6">
      <w:pPr>
        <w:spacing w:after="0" w:line="240" w:lineRule="auto"/>
      </w:pPr>
      <w:r>
        <w:continuationSeparator/>
      </w:r>
    </w:p>
    <w:p w14:paraId="40E9E4D3" w14:textId="77777777" w:rsidR="00693CD6" w:rsidRDefault="00693CD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D7B83"/>
    <w:multiLevelType w:val="hybridMultilevel"/>
    <w:tmpl w:val="584CD63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0F96064"/>
    <w:multiLevelType w:val="hybridMultilevel"/>
    <w:tmpl w:val="59348598"/>
    <w:lvl w:ilvl="0" w:tplc="AF88A23C">
      <w:start w:val="1"/>
      <w:numFmt w:val="bullet"/>
      <w:lvlText w:val="q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9F621B5"/>
    <w:multiLevelType w:val="hybridMultilevel"/>
    <w:tmpl w:val="CFF43CE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8D9286D"/>
    <w:multiLevelType w:val="hybridMultilevel"/>
    <w:tmpl w:val="7608823C"/>
    <w:lvl w:ilvl="0" w:tplc="61404CD8">
      <w:start w:val="1"/>
      <w:numFmt w:val="decimal"/>
      <w:lvlText w:val="%1."/>
      <w:lvlJc w:val="left"/>
      <w:pPr>
        <w:ind w:left="479" w:hanging="360"/>
      </w:pPr>
      <w:rPr>
        <w:rFonts w:ascii="Arial" w:eastAsia="Arial" w:hAnsi="Arial" w:cs="Arial" w:hint="default"/>
        <w:spacing w:val="-1"/>
        <w:w w:val="99"/>
        <w:sz w:val="20"/>
        <w:szCs w:val="20"/>
        <w:lang w:val="en-US" w:eastAsia="en-US" w:bidi="en-US"/>
      </w:rPr>
    </w:lvl>
    <w:lvl w:ilvl="1" w:tplc="77A4569A">
      <w:numFmt w:val="bullet"/>
      <w:lvlText w:val="•"/>
      <w:lvlJc w:val="left"/>
      <w:pPr>
        <w:ind w:left="1199" w:hanging="360"/>
      </w:pPr>
      <w:rPr>
        <w:rFonts w:ascii="Arial" w:eastAsia="Arial" w:hAnsi="Arial" w:cs="Arial" w:hint="default"/>
        <w:w w:val="130"/>
        <w:sz w:val="20"/>
        <w:szCs w:val="20"/>
        <w:lang w:val="en-US" w:eastAsia="en-US" w:bidi="en-US"/>
      </w:rPr>
    </w:lvl>
    <w:lvl w:ilvl="2" w:tplc="D5F266E8">
      <w:numFmt w:val="bullet"/>
      <w:lvlText w:val="•"/>
      <w:lvlJc w:val="left"/>
      <w:pPr>
        <w:ind w:left="2091" w:hanging="360"/>
      </w:pPr>
      <w:rPr>
        <w:rFonts w:hint="default"/>
        <w:lang w:val="en-US" w:eastAsia="en-US" w:bidi="en-US"/>
      </w:rPr>
    </w:lvl>
    <w:lvl w:ilvl="3" w:tplc="509E321A">
      <w:numFmt w:val="bullet"/>
      <w:lvlText w:val="•"/>
      <w:lvlJc w:val="left"/>
      <w:pPr>
        <w:ind w:left="2982" w:hanging="360"/>
      </w:pPr>
      <w:rPr>
        <w:rFonts w:hint="default"/>
        <w:lang w:val="en-US" w:eastAsia="en-US" w:bidi="en-US"/>
      </w:rPr>
    </w:lvl>
    <w:lvl w:ilvl="4" w:tplc="778EEF56">
      <w:numFmt w:val="bullet"/>
      <w:lvlText w:val="•"/>
      <w:lvlJc w:val="left"/>
      <w:pPr>
        <w:ind w:left="3873" w:hanging="360"/>
      </w:pPr>
      <w:rPr>
        <w:rFonts w:hint="default"/>
        <w:lang w:val="en-US" w:eastAsia="en-US" w:bidi="en-US"/>
      </w:rPr>
    </w:lvl>
    <w:lvl w:ilvl="5" w:tplc="3BEE918E">
      <w:numFmt w:val="bullet"/>
      <w:lvlText w:val="•"/>
      <w:lvlJc w:val="left"/>
      <w:pPr>
        <w:ind w:left="4764" w:hanging="360"/>
      </w:pPr>
      <w:rPr>
        <w:rFonts w:hint="default"/>
        <w:lang w:val="en-US" w:eastAsia="en-US" w:bidi="en-US"/>
      </w:rPr>
    </w:lvl>
    <w:lvl w:ilvl="6" w:tplc="70D4D580">
      <w:numFmt w:val="bullet"/>
      <w:lvlText w:val="•"/>
      <w:lvlJc w:val="left"/>
      <w:pPr>
        <w:ind w:left="5655" w:hanging="360"/>
      </w:pPr>
      <w:rPr>
        <w:rFonts w:hint="default"/>
        <w:lang w:val="en-US" w:eastAsia="en-US" w:bidi="en-US"/>
      </w:rPr>
    </w:lvl>
    <w:lvl w:ilvl="7" w:tplc="2936608E">
      <w:numFmt w:val="bullet"/>
      <w:lvlText w:val="•"/>
      <w:lvlJc w:val="left"/>
      <w:pPr>
        <w:ind w:left="6546" w:hanging="360"/>
      </w:pPr>
      <w:rPr>
        <w:rFonts w:hint="default"/>
        <w:lang w:val="en-US" w:eastAsia="en-US" w:bidi="en-US"/>
      </w:rPr>
    </w:lvl>
    <w:lvl w:ilvl="8" w:tplc="854E755A">
      <w:numFmt w:val="bullet"/>
      <w:lvlText w:val="•"/>
      <w:lvlJc w:val="left"/>
      <w:pPr>
        <w:ind w:left="7437" w:hanging="360"/>
      </w:pPr>
      <w:rPr>
        <w:rFonts w:hint="default"/>
        <w:lang w:val="en-US" w:eastAsia="en-US" w:bidi="en-US"/>
      </w:rPr>
    </w:lvl>
  </w:abstractNum>
  <w:abstractNum w:abstractNumId="4" w15:restartNumberingAfterBreak="0">
    <w:nsid w:val="506B5B10"/>
    <w:multiLevelType w:val="hybridMultilevel"/>
    <w:tmpl w:val="83AE24B0"/>
    <w:lvl w:ilvl="0" w:tplc="0409000F">
      <w:start w:val="1"/>
      <w:numFmt w:val="decimal"/>
      <w:lvlText w:val="%1."/>
      <w:lvlJc w:val="left"/>
      <w:pPr>
        <w:ind w:left="1200" w:hanging="360"/>
      </w:p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5" w15:restartNumberingAfterBreak="0">
    <w:nsid w:val="510E5411"/>
    <w:multiLevelType w:val="hybridMultilevel"/>
    <w:tmpl w:val="88DE1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69960033">
    <w:abstractNumId w:val="2"/>
  </w:num>
  <w:num w:numId="2" w16cid:durableId="1175609201">
    <w:abstractNumId w:val="5"/>
  </w:num>
  <w:num w:numId="3" w16cid:durableId="1431971239">
    <w:abstractNumId w:val="3"/>
  </w:num>
  <w:num w:numId="4" w16cid:durableId="31924003">
    <w:abstractNumId w:val="4"/>
  </w:num>
  <w:num w:numId="5" w16cid:durableId="1264342562">
    <w:abstractNumId w:val="0"/>
  </w:num>
  <w:num w:numId="6" w16cid:durableId="66224590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1D5D"/>
    <w:rsid w:val="000127E3"/>
    <w:rsid w:val="00012958"/>
    <w:rsid w:val="00033AB8"/>
    <w:rsid w:val="00040820"/>
    <w:rsid w:val="000522A2"/>
    <w:rsid w:val="0008060D"/>
    <w:rsid w:val="00097822"/>
    <w:rsid w:val="000A586B"/>
    <w:rsid w:val="000E4DC2"/>
    <w:rsid w:val="001430BD"/>
    <w:rsid w:val="00151FFA"/>
    <w:rsid w:val="001A398A"/>
    <w:rsid w:val="001A7627"/>
    <w:rsid w:val="001B7ECB"/>
    <w:rsid w:val="002046C2"/>
    <w:rsid w:val="00212F7F"/>
    <w:rsid w:val="00237E89"/>
    <w:rsid w:val="00264C4B"/>
    <w:rsid w:val="00284F79"/>
    <w:rsid w:val="002B5E0F"/>
    <w:rsid w:val="002B634A"/>
    <w:rsid w:val="002E5C3B"/>
    <w:rsid w:val="00304180"/>
    <w:rsid w:val="0031178E"/>
    <w:rsid w:val="00331C8F"/>
    <w:rsid w:val="00354643"/>
    <w:rsid w:val="003E056B"/>
    <w:rsid w:val="004070B1"/>
    <w:rsid w:val="004349E5"/>
    <w:rsid w:val="00494C46"/>
    <w:rsid w:val="004B0C4F"/>
    <w:rsid w:val="00503707"/>
    <w:rsid w:val="00534534"/>
    <w:rsid w:val="00564C8E"/>
    <w:rsid w:val="00591167"/>
    <w:rsid w:val="00593799"/>
    <w:rsid w:val="00594E85"/>
    <w:rsid w:val="00596D2F"/>
    <w:rsid w:val="005D146F"/>
    <w:rsid w:val="005D3494"/>
    <w:rsid w:val="00604AC2"/>
    <w:rsid w:val="00614BB1"/>
    <w:rsid w:val="0063301B"/>
    <w:rsid w:val="00633048"/>
    <w:rsid w:val="00664E3E"/>
    <w:rsid w:val="00671D5D"/>
    <w:rsid w:val="00693CD6"/>
    <w:rsid w:val="006954FE"/>
    <w:rsid w:val="006B0FBE"/>
    <w:rsid w:val="006C1678"/>
    <w:rsid w:val="006D1A81"/>
    <w:rsid w:val="006D3BBF"/>
    <w:rsid w:val="00705DE6"/>
    <w:rsid w:val="00765E0B"/>
    <w:rsid w:val="00770C6A"/>
    <w:rsid w:val="00792C89"/>
    <w:rsid w:val="007D3956"/>
    <w:rsid w:val="00805402"/>
    <w:rsid w:val="00820B33"/>
    <w:rsid w:val="00831581"/>
    <w:rsid w:val="00854B43"/>
    <w:rsid w:val="0088694F"/>
    <w:rsid w:val="008953E7"/>
    <w:rsid w:val="00895CF1"/>
    <w:rsid w:val="008B7C5E"/>
    <w:rsid w:val="00900D8F"/>
    <w:rsid w:val="00916DE9"/>
    <w:rsid w:val="00931D18"/>
    <w:rsid w:val="00936DF6"/>
    <w:rsid w:val="00944CC7"/>
    <w:rsid w:val="00956FF3"/>
    <w:rsid w:val="00957C59"/>
    <w:rsid w:val="00961F90"/>
    <w:rsid w:val="0096365B"/>
    <w:rsid w:val="009A2664"/>
    <w:rsid w:val="00A014CD"/>
    <w:rsid w:val="00A50724"/>
    <w:rsid w:val="00A54B3C"/>
    <w:rsid w:val="00A8655A"/>
    <w:rsid w:val="00AA32B5"/>
    <w:rsid w:val="00AB5BBE"/>
    <w:rsid w:val="00AD587B"/>
    <w:rsid w:val="00AF501F"/>
    <w:rsid w:val="00B0102B"/>
    <w:rsid w:val="00B21B45"/>
    <w:rsid w:val="00B5072F"/>
    <w:rsid w:val="00B603E9"/>
    <w:rsid w:val="00B6187F"/>
    <w:rsid w:val="00B85BF6"/>
    <w:rsid w:val="00BB4511"/>
    <w:rsid w:val="00BD7064"/>
    <w:rsid w:val="00BE74CC"/>
    <w:rsid w:val="00BF33F9"/>
    <w:rsid w:val="00C01BCA"/>
    <w:rsid w:val="00C028A9"/>
    <w:rsid w:val="00C23CDE"/>
    <w:rsid w:val="00C51C22"/>
    <w:rsid w:val="00C56101"/>
    <w:rsid w:val="00C645BF"/>
    <w:rsid w:val="00CD4536"/>
    <w:rsid w:val="00CD7686"/>
    <w:rsid w:val="00CF305F"/>
    <w:rsid w:val="00D50699"/>
    <w:rsid w:val="00D51DF6"/>
    <w:rsid w:val="00D52FED"/>
    <w:rsid w:val="00D564FA"/>
    <w:rsid w:val="00D73911"/>
    <w:rsid w:val="00D87C61"/>
    <w:rsid w:val="00D90506"/>
    <w:rsid w:val="00D91A25"/>
    <w:rsid w:val="00DB43A0"/>
    <w:rsid w:val="00DF1420"/>
    <w:rsid w:val="00DF46F3"/>
    <w:rsid w:val="00E062F4"/>
    <w:rsid w:val="00E41734"/>
    <w:rsid w:val="00E53DB9"/>
    <w:rsid w:val="00E6389B"/>
    <w:rsid w:val="00E639F3"/>
    <w:rsid w:val="00E70EE9"/>
    <w:rsid w:val="00E725BB"/>
    <w:rsid w:val="00E74E9B"/>
    <w:rsid w:val="00E916F9"/>
    <w:rsid w:val="00EE3FED"/>
    <w:rsid w:val="00F10425"/>
    <w:rsid w:val="00F1113B"/>
    <w:rsid w:val="00F32AEB"/>
    <w:rsid w:val="00F95C1C"/>
    <w:rsid w:val="00FF2AB2"/>
    <w:rsid w:val="215AD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95B8F40"/>
  <w15:chartTrackingRefBased/>
  <w15:docId w15:val="{035BC661-594B-4575-B33E-BFD58D337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semiHidden="1" w:uiPriority="22" w:unhideWhenUsed="1"/>
    <w:lsdException w:name="Emphasis" w:semiHidden="1" w:uiPriority="2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1" w:unhideWhenUsed="1"/>
    <w:lsdException w:name="Subtle Reference" w:semiHidden="1" w:uiPriority="31" w:unhideWhenUsed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spacing w:after="0" w:line="240" w:lineRule="auto"/>
      <w:jc w:val="right"/>
      <w:outlineLvl w:val="0"/>
    </w:pPr>
    <w:rPr>
      <w:color w:val="4A66AC" w:themeColor="accent1"/>
      <w:sz w:val="28"/>
      <w:szCs w:val="28"/>
    </w:rPr>
  </w:style>
  <w:style w:type="paragraph" w:styleId="Heading2">
    <w:name w:val="heading 2"/>
    <w:basedOn w:val="Normal"/>
    <w:next w:val="Normal"/>
    <w:unhideWhenUsed/>
    <w:qFormat/>
    <w:pPr>
      <w:spacing w:before="2" w:after="0" w:line="240" w:lineRule="auto"/>
      <w:ind w:right="115"/>
      <w:jc w:val="right"/>
      <w:outlineLvl w:val="1"/>
    </w:pPr>
    <w:rPr>
      <w:rFonts w:asciiTheme="majorHAnsi" w:eastAsiaTheme="majorEastAsia" w:hAnsiTheme="majorHAnsi" w:cstheme="majorBidi"/>
      <w:i/>
      <w:iCs/>
      <w:color w:val="4A66AC" w:themeColor="accent1"/>
    </w:rPr>
  </w:style>
  <w:style w:type="paragraph" w:styleId="Heading3">
    <w:name w:val="heading 3"/>
    <w:basedOn w:val="Normal"/>
    <w:next w:val="Normal"/>
    <w:link w:val="Heading3Char"/>
    <w:uiPriority w:val="9"/>
    <w:unhideWhenUsed/>
    <w:pPr>
      <w:keepNext/>
      <w:keepLines/>
      <w:spacing w:after="0" w:line="240" w:lineRule="auto"/>
      <w:contextualSpacing/>
      <w:jc w:val="right"/>
      <w:outlineLvl w:val="2"/>
    </w:pPr>
    <w:rPr>
      <w:rFonts w:asciiTheme="majorHAnsi" w:eastAsiaTheme="majorEastAsia" w:hAnsiTheme="majorHAnsi" w:cstheme="majorBidi"/>
      <w:color w:val="4A66AC" w:themeColor="accent1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pPr>
      <w:spacing w:after="0" w:line="240" w:lineRule="auto"/>
      <w:ind w:right="115"/>
      <w:jc w:val="right"/>
      <w:outlineLvl w:val="3"/>
    </w:pPr>
    <w:rPr>
      <w:b/>
      <w:bCs/>
      <w:i/>
      <w:iCs/>
      <w:color w:val="4A66AC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Title">
    <w:name w:val="Title"/>
    <w:basedOn w:val="Normal"/>
    <w:next w:val="Normal"/>
    <w:qFormat/>
    <w:pPr>
      <w:spacing w:before="600" w:after="0"/>
      <w:jc w:val="center"/>
      <w:outlineLvl w:val="0"/>
    </w:pPr>
    <w:rPr>
      <w:rFonts w:asciiTheme="majorHAnsi" w:eastAsiaTheme="majorEastAsia" w:hAnsiTheme="majorHAnsi" w:cstheme="majorBidi"/>
      <w:caps/>
      <w:color w:val="4A66AC" w:themeColor="accent1"/>
      <w:sz w:val="32"/>
      <w:szCs w:val="32"/>
    </w:rPr>
  </w:style>
  <w:style w:type="paragraph" w:styleId="Quote">
    <w:name w:val="Quote"/>
    <w:basedOn w:val="Normal"/>
    <w:next w:val="Normal"/>
    <w:unhideWhenUsed/>
    <w:qFormat/>
    <w:pPr>
      <w:spacing w:before="200" w:after="160"/>
      <w:ind w:left="864" w:right="864"/>
    </w:pPr>
    <w:rPr>
      <w:i/>
      <w:iCs/>
      <w:color w:val="5A5A5A" w:themeColor="text1" w:themeTint="A5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1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1"/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4A66AC" w:themeColor="accent1"/>
      <w:sz w:val="28"/>
      <w:szCs w:val="28"/>
    </w:rPr>
  </w:style>
  <w:style w:type="paragraph" w:customStyle="1" w:styleId="Logo">
    <w:name w:val="Logo"/>
    <w:basedOn w:val="Normal"/>
    <w:qFormat/>
    <w:pPr>
      <w:spacing w:after="800"/>
      <w:jc w:val="center"/>
    </w:pPr>
  </w:style>
  <w:style w:type="character" w:customStyle="1" w:styleId="Heading4Char">
    <w:name w:val="Heading 4 Char"/>
    <w:basedOn w:val="DefaultParagraphFont"/>
    <w:link w:val="Heading4"/>
    <w:uiPriority w:val="9"/>
    <w:rPr>
      <w:b/>
      <w:bCs/>
      <w:i/>
      <w:iCs/>
      <w:color w:val="4A66AC" w:themeColor="accent1"/>
    </w:rPr>
  </w:style>
  <w:style w:type="paragraph" w:styleId="Subtitle">
    <w:name w:val="Subtitle"/>
    <w:basedOn w:val="Normal"/>
    <w:next w:val="Normal"/>
    <w:qFormat/>
    <w:pPr>
      <w:spacing w:before="160" w:after="480"/>
      <w:contextualSpacing/>
      <w:jc w:val="center"/>
      <w:outlineLvl w:val="1"/>
    </w:pPr>
    <w:rPr>
      <w:rFonts w:asciiTheme="majorHAnsi" w:eastAsiaTheme="majorEastAsia" w:hAnsiTheme="majorHAnsi" w:cstheme="majorBidi"/>
      <w:color w:val="4A66AC" w:themeColor="accent1"/>
      <w:sz w:val="26"/>
      <w:szCs w:val="26"/>
    </w:rPr>
  </w:style>
  <w:style w:type="paragraph" w:styleId="ListParagraph">
    <w:name w:val="List Paragraph"/>
    <w:basedOn w:val="Normal"/>
    <w:uiPriority w:val="34"/>
    <w:unhideWhenUsed/>
    <w:qFormat/>
    <w:rsid w:val="00671D5D"/>
    <w:pPr>
      <w:ind w:left="720"/>
      <w:contextualSpacing/>
    </w:pPr>
  </w:style>
  <w:style w:type="character" w:styleId="Hyperlink">
    <w:name w:val="Hyperlink"/>
    <w:rsid w:val="0050370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37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3707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5D3494"/>
    <w:pPr>
      <w:spacing w:after="0" w:line="240" w:lineRule="auto"/>
    </w:pPr>
    <w:rPr>
      <w:rFonts w:ascii="Times New Roman" w:eastAsiaTheme="minorHAnsi" w:hAnsi="Times New Roman" w:cs="Times New Roman"/>
      <w:sz w:val="24"/>
      <w:szCs w:val="24"/>
      <w:lang w:eastAsia="en-US" w:bidi="he-IL"/>
    </w:rPr>
  </w:style>
  <w:style w:type="character" w:styleId="CommentReference">
    <w:name w:val="annotation reference"/>
    <w:basedOn w:val="DefaultParagraphFont"/>
    <w:uiPriority w:val="99"/>
    <w:semiHidden/>
    <w:unhideWhenUsed/>
    <w:rsid w:val="005937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379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37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37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3799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CD7686"/>
    <w:rPr>
      <w:color w:val="3EBBF0" w:themeColor="followed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3E056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eastAsia="en-US"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3E056B"/>
    <w:rPr>
      <w:rFonts w:ascii="Arial" w:eastAsia="Arial" w:hAnsi="Arial" w:cs="Arial"/>
      <w:sz w:val="20"/>
      <w:szCs w:val="20"/>
      <w:lang w:eastAsia="en-US" w:bidi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B0FB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A76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55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7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0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wtlc@pfw.edu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pfw.edu/fwtlc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iljr02\AppData\Roaming\Microsoft\Templates\Press%20release%20(Elegant%20design).dotx" TargetMode="External"/></Relationships>
</file>

<file path=word/theme/theme1.xml><?xml version="1.0" encoding="utf-8"?>
<a:theme xmlns:a="http://schemas.openxmlformats.org/drawingml/2006/main" name="Office Theme">
  <a:themeElements>
    <a:clrScheme name="Blue Red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Calibri">
      <a:maj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76EDFFD-8281-4AEE-811F-7CF9CAEDBED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DA2923D-A04C-4EFC-A16D-9CC2165E3A8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Press release (Elegant design)</Template>
  <TotalTime>9</TotalTime>
  <Pages>3</Pages>
  <Words>544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Stills</dc:creator>
  <cp:keywords/>
  <dc:description/>
  <cp:lastModifiedBy>Khin Gyi</cp:lastModifiedBy>
  <cp:revision>17</cp:revision>
  <cp:lastPrinted>2022-09-15T13:44:00Z</cp:lastPrinted>
  <dcterms:created xsi:type="dcterms:W3CDTF">2022-09-15T15:41:00Z</dcterms:created>
  <dcterms:modified xsi:type="dcterms:W3CDTF">2023-10-05T18:44:00Z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TC034630859991</vt:lpwstr>
  </property>
</Properties>
</file>